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419" w:rsidRPr="005F42C9" w:rsidRDefault="00CB6419" w:rsidP="005F6B1C">
      <w:pPr>
        <w:jc w:val="center"/>
        <w:rPr>
          <w:rFonts w:ascii="Times New Roman" w:hAnsi="Times New Roman" w:cs="Times New Roman"/>
          <w:b/>
          <w:lang w:val="pt-BR"/>
        </w:rPr>
      </w:pPr>
      <w:bookmarkStart w:id="0" w:name="_GoBack"/>
      <w:bookmarkEnd w:id="0"/>
      <w:r w:rsidRPr="005F42C9">
        <w:rPr>
          <w:rFonts w:ascii="Times New Roman" w:hAnsi="Times New Roman" w:cs="Times New Roman"/>
          <w:b/>
          <w:lang w:val="pt-BR"/>
        </w:rPr>
        <w:t xml:space="preserve">Supplementary Material </w:t>
      </w:r>
    </w:p>
    <w:p w:rsidR="00CB6419" w:rsidRPr="005F42C9" w:rsidRDefault="00CB6419" w:rsidP="005F6B1C">
      <w:pPr>
        <w:jc w:val="center"/>
        <w:rPr>
          <w:rFonts w:ascii="Times New Roman" w:hAnsi="Times New Roman" w:cs="Times New Roman"/>
          <w:b/>
          <w:lang w:val="pt-BR"/>
        </w:rPr>
      </w:pPr>
    </w:p>
    <w:p w:rsidR="006D63CA" w:rsidRPr="005F42C9" w:rsidRDefault="00836CDA" w:rsidP="00F23B71">
      <w:pPr>
        <w:spacing w:after="0"/>
        <w:jc w:val="center"/>
        <w:rPr>
          <w:rFonts w:ascii="Times New Roman" w:hAnsi="Times New Roman" w:cs="Times New Roman"/>
          <w:lang w:val="pt-BR"/>
        </w:rPr>
      </w:pPr>
      <w:r w:rsidRPr="005F42C9">
        <w:rPr>
          <w:rFonts w:ascii="Times New Roman" w:hAnsi="Times New Roman" w:cs="Times New Roman"/>
          <w:lang w:val="pt-BR"/>
        </w:rPr>
        <w:t>Organochlorine pesticides air monitoring near a historical lindane production site in Spain</w:t>
      </w:r>
      <w:r w:rsidRPr="005F42C9">
        <w:rPr>
          <w:rFonts w:ascii="Times New Roman" w:hAnsi="Times New Roman" w:cs="Times New Roman"/>
          <w:highlight w:val="yellow"/>
          <w:lang w:val="pt-BR"/>
        </w:rPr>
        <w:t xml:space="preserve"> </w:t>
      </w:r>
    </w:p>
    <w:p w:rsidR="00836CDA" w:rsidRPr="005F42C9" w:rsidRDefault="00836CDA" w:rsidP="00F23B71">
      <w:pPr>
        <w:spacing w:after="0"/>
        <w:jc w:val="center"/>
        <w:rPr>
          <w:rFonts w:ascii="Times New Roman" w:hAnsi="Times New Roman" w:cs="Times New Roman"/>
          <w:lang w:val="pt-BR"/>
        </w:rPr>
      </w:pPr>
    </w:p>
    <w:p w:rsidR="00836CDA" w:rsidRPr="005F42C9" w:rsidRDefault="00836CDA" w:rsidP="00F23B71">
      <w:pPr>
        <w:spacing w:after="0"/>
        <w:jc w:val="center"/>
        <w:rPr>
          <w:rFonts w:ascii="Times New Roman" w:hAnsi="Times New Roman" w:cs="Times New Roman"/>
          <w:lang w:val="pt-BR"/>
        </w:rPr>
      </w:pPr>
    </w:p>
    <w:p w:rsidR="005F6B1C" w:rsidRPr="005F42C9" w:rsidRDefault="005F6B1C" w:rsidP="00561298">
      <w:pPr>
        <w:spacing w:line="480" w:lineRule="auto"/>
        <w:rPr>
          <w:rFonts w:ascii="Times New Roman" w:hAnsi="Times New Roman" w:cs="Times New Roman"/>
          <w:b/>
          <w:lang w:val="pt-BR"/>
        </w:rPr>
      </w:pPr>
      <w:r w:rsidRPr="005F42C9">
        <w:rPr>
          <w:rFonts w:ascii="Times New Roman" w:hAnsi="Times New Roman" w:cs="Times New Roman"/>
          <w:b/>
          <w:lang w:val="pt-BR"/>
        </w:rPr>
        <w:t>Authors</w:t>
      </w:r>
    </w:p>
    <w:p w:rsidR="005F6B1C" w:rsidRPr="005F42C9" w:rsidRDefault="005F6B1C" w:rsidP="00561298">
      <w:pPr>
        <w:spacing w:line="480" w:lineRule="auto"/>
        <w:rPr>
          <w:rFonts w:ascii="Times New Roman" w:hAnsi="Times New Roman" w:cs="Times New Roman"/>
          <w:lang w:val="pt-BR"/>
        </w:rPr>
      </w:pPr>
      <w:r w:rsidRPr="005F42C9">
        <w:rPr>
          <w:rFonts w:ascii="Times New Roman" w:hAnsi="Times New Roman" w:cs="Times New Roman"/>
          <w:lang w:val="pt-BR"/>
        </w:rPr>
        <w:t xml:space="preserve">I. Navarro </w:t>
      </w:r>
      <w:r w:rsidRPr="005F42C9">
        <w:rPr>
          <w:rFonts w:ascii="Times New Roman" w:hAnsi="Times New Roman" w:cs="Times New Roman"/>
          <w:vertAlign w:val="superscript"/>
          <w:lang w:val="pt-BR"/>
        </w:rPr>
        <w:t>a</w:t>
      </w:r>
      <w:r w:rsidRPr="005F42C9">
        <w:rPr>
          <w:rFonts w:ascii="Times New Roman" w:hAnsi="Times New Roman" w:cs="Times New Roman"/>
          <w:lang w:val="pt-BR"/>
        </w:rPr>
        <w:t xml:space="preserve">, *, A. de la Torre </w:t>
      </w:r>
      <w:r w:rsidRPr="005F42C9">
        <w:rPr>
          <w:rFonts w:ascii="Times New Roman" w:hAnsi="Times New Roman" w:cs="Times New Roman"/>
          <w:vertAlign w:val="superscript"/>
          <w:lang w:val="pt-BR"/>
        </w:rPr>
        <w:t>a</w:t>
      </w:r>
      <w:r w:rsidRPr="005F42C9">
        <w:rPr>
          <w:rFonts w:ascii="Times New Roman" w:hAnsi="Times New Roman" w:cs="Times New Roman"/>
          <w:lang w:val="pt-BR"/>
        </w:rPr>
        <w:t xml:space="preserve">, P. Sanz </w:t>
      </w:r>
      <w:r w:rsidRPr="005F42C9">
        <w:rPr>
          <w:rFonts w:ascii="Times New Roman" w:hAnsi="Times New Roman" w:cs="Times New Roman"/>
          <w:vertAlign w:val="superscript"/>
          <w:lang w:val="pt-BR"/>
        </w:rPr>
        <w:t>a</w:t>
      </w:r>
      <w:r w:rsidRPr="005F42C9">
        <w:rPr>
          <w:rFonts w:ascii="Times New Roman" w:hAnsi="Times New Roman" w:cs="Times New Roman"/>
          <w:lang w:val="pt-BR"/>
        </w:rPr>
        <w:t xml:space="preserve">, M.A. Arjol </w:t>
      </w:r>
      <w:r w:rsidRPr="005F42C9">
        <w:rPr>
          <w:rFonts w:ascii="Times New Roman" w:hAnsi="Times New Roman" w:cs="Times New Roman"/>
          <w:vertAlign w:val="superscript"/>
          <w:lang w:val="pt-BR"/>
        </w:rPr>
        <w:t>b</w:t>
      </w:r>
      <w:r w:rsidRPr="005F42C9">
        <w:rPr>
          <w:rFonts w:ascii="Times New Roman" w:hAnsi="Times New Roman" w:cs="Times New Roman"/>
          <w:lang w:val="pt-BR"/>
        </w:rPr>
        <w:t xml:space="preserve">, J. Fernández </w:t>
      </w:r>
      <w:r w:rsidRPr="005F42C9">
        <w:rPr>
          <w:rFonts w:ascii="Times New Roman" w:hAnsi="Times New Roman" w:cs="Times New Roman"/>
          <w:vertAlign w:val="superscript"/>
          <w:lang w:val="pt-BR"/>
        </w:rPr>
        <w:t>c</w:t>
      </w:r>
      <w:r w:rsidRPr="005F42C9">
        <w:rPr>
          <w:rFonts w:ascii="Times New Roman" w:hAnsi="Times New Roman" w:cs="Times New Roman"/>
          <w:lang w:val="pt-BR"/>
        </w:rPr>
        <w:t xml:space="preserve">, M.A.Martínez </w:t>
      </w:r>
      <w:r w:rsidRPr="005F42C9">
        <w:rPr>
          <w:rFonts w:ascii="Times New Roman" w:hAnsi="Times New Roman" w:cs="Times New Roman"/>
          <w:vertAlign w:val="superscript"/>
          <w:lang w:val="pt-BR"/>
        </w:rPr>
        <w:t>a</w:t>
      </w:r>
    </w:p>
    <w:p w:rsidR="005F6B1C" w:rsidRPr="005F42C9" w:rsidRDefault="005F6B1C" w:rsidP="00561298">
      <w:pPr>
        <w:spacing w:line="480" w:lineRule="auto"/>
        <w:rPr>
          <w:rFonts w:ascii="Times New Roman" w:hAnsi="Times New Roman" w:cs="Times New Roman"/>
          <w:lang w:val="pt-BR"/>
        </w:rPr>
      </w:pPr>
    </w:p>
    <w:p w:rsidR="005F6B1C" w:rsidRPr="005F42C9" w:rsidRDefault="005F6B1C" w:rsidP="00561298">
      <w:pPr>
        <w:spacing w:line="480" w:lineRule="auto"/>
        <w:rPr>
          <w:rFonts w:ascii="Times New Roman" w:hAnsi="Times New Roman" w:cs="Times New Roman"/>
          <w:lang w:val="pt-BR"/>
        </w:rPr>
      </w:pPr>
      <w:r w:rsidRPr="005F42C9">
        <w:rPr>
          <w:rFonts w:ascii="Times New Roman" w:hAnsi="Times New Roman" w:cs="Times New Roman"/>
          <w:vertAlign w:val="superscript"/>
          <w:lang w:val="pt-BR"/>
        </w:rPr>
        <w:t>a</w:t>
      </w:r>
      <w:r w:rsidRPr="005F42C9">
        <w:rPr>
          <w:rFonts w:ascii="Times New Roman" w:hAnsi="Times New Roman" w:cs="Times New Roman"/>
          <w:lang w:val="pt-BR"/>
        </w:rPr>
        <w:t xml:space="preserve"> Group of Persistent Organic Pollutants, Department of Environment, CIEMAT, Av. Complutense 40, 28040 Madrid, Spain</w:t>
      </w:r>
    </w:p>
    <w:p w:rsidR="005F6B1C" w:rsidRPr="005F42C9" w:rsidRDefault="005F6B1C" w:rsidP="00561298">
      <w:pPr>
        <w:spacing w:line="480" w:lineRule="auto"/>
        <w:rPr>
          <w:rFonts w:ascii="Times New Roman" w:hAnsi="Times New Roman" w:cs="Times New Roman"/>
          <w:lang w:val="pt-BR"/>
        </w:rPr>
      </w:pPr>
      <w:r w:rsidRPr="005F42C9">
        <w:rPr>
          <w:rFonts w:ascii="Times New Roman" w:hAnsi="Times New Roman" w:cs="Times New Roman"/>
          <w:vertAlign w:val="superscript"/>
          <w:lang w:val="pt-BR"/>
        </w:rPr>
        <w:t>b</w:t>
      </w:r>
      <w:r w:rsidRPr="005F42C9">
        <w:rPr>
          <w:rFonts w:ascii="Times New Roman" w:hAnsi="Times New Roman" w:cs="Times New Roman"/>
          <w:lang w:val="pt-BR"/>
        </w:rPr>
        <w:t xml:space="preserve"> Sociedad Aragonesa de Gestión Agroambiental SARGA, Av. Ranillas 5 Edificio A, 50018 Zaragoza, Spain</w:t>
      </w:r>
    </w:p>
    <w:p w:rsidR="00C8327D" w:rsidRPr="005F42C9" w:rsidRDefault="005F6B1C" w:rsidP="00561298">
      <w:pPr>
        <w:spacing w:line="480" w:lineRule="auto"/>
        <w:rPr>
          <w:rFonts w:ascii="Times New Roman" w:hAnsi="Times New Roman" w:cs="Times New Roman"/>
          <w:lang w:val="pt-BR"/>
        </w:rPr>
      </w:pPr>
      <w:r w:rsidRPr="005F42C9">
        <w:rPr>
          <w:rFonts w:ascii="Times New Roman" w:hAnsi="Times New Roman" w:cs="Times New Roman"/>
          <w:vertAlign w:val="superscript"/>
          <w:lang w:val="pt-BR"/>
        </w:rPr>
        <w:t>c</w:t>
      </w:r>
      <w:r w:rsidRPr="005F42C9">
        <w:rPr>
          <w:rFonts w:ascii="Times New Roman" w:hAnsi="Times New Roman" w:cs="Times New Roman"/>
          <w:lang w:val="pt-BR"/>
        </w:rPr>
        <w:t xml:space="preserve"> Department of Rural Development and Sustainability, Government of Aragón, Pza. San Pedro Nolasco, 50071 Zaragoza, Spain</w:t>
      </w:r>
    </w:p>
    <w:p w:rsidR="005F6B1C" w:rsidRPr="005F42C9" w:rsidRDefault="005F6B1C" w:rsidP="00561298">
      <w:pPr>
        <w:spacing w:line="480" w:lineRule="auto"/>
        <w:rPr>
          <w:rFonts w:ascii="Times New Roman" w:hAnsi="Times New Roman" w:cs="Times New Roman"/>
          <w:lang w:val="pt-BR"/>
        </w:rPr>
      </w:pPr>
    </w:p>
    <w:p w:rsidR="005F6B1C" w:rsidRPr="005F42C9" w:rsidRDefault="005F6B1C" w:rsidP="00561298">
      <w:pPr>
        <w:spacing w:line="480" w:lineRule="auto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lang w:val="en-US"/>
        </w:rPr>
        <w:t>*Corresponding author: Tel: +34 91 346 61 43.  Fax:  +34 91 346 62 69. E-mail address: i.navarro@ciemat.es. (I. Navarro).</w:t>
      </w:r>
    </w:p>
    <w:p w:rsidR="005F6B1C" w:rsidRPr="005F42C9" w:rsidRDefault="005F6B1C" w:rsidP="00561298">
      <w:pPr>
        <w:spacing w:line="480" w:lineRule="auto"/>
        <w:rPr>
          <w:rFonts w:ascii="Times New Roman" w:hAnsi="Times New Roman" w:cs="Times New Roman"/>
          <w:lang w:val="en-US"/>
        </w:rPr>
      </w:pPr>
    </w:p>
    <w:p w:rsidR="00CB6419" w:rsidRPr="005F42C9" w:rsidRDefault="00CB6419">
      <w:pPr>
        <w:rPr>
          <w:rFonts w:ascii="Times New Roman" w:hAnsi="Times New Roman" w:cs="Times New Roman"/>
          <w:b/>
          <w:i/>
          <w:lang w:val="en-US"/>
        </w:rPr>
      </w:pPr>
      <w:r w:rsidRPr="005F42C9">
        <w:rPr>
          <w:rFonts w:ascii="Times New Roman" w:hAnsi="Times New Roman" w:cs="Times New Roman"/>
          <w:b/>
          <w:i/>
          <w:lang w:val="en-US"/>
        </w:rPr>
        <w:br w:type="page"/>
      </w:r>
    </w:p>
    <w:p w:rsidR="00CB6419" w:rsidRPr="005F42C9" w:rsidRDefault="00F97ABD" w:rsidP="00CB6419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  <w:r w:rsidRPr="005F42C9">
        <w:rPr>
          <w:rFonts w:ascii="Times New Roman" w:hAnsi="Times New Roman" w:cs="Times New Roman"/>
          <w:b/>
          <w:lang w:val="en-US"/>
        </w:rPr>
        <w:lastRenderedPageBreak/>
        <w:t>Table of c</w:t>
      </w:r>
      <w:r w:rsidR="00CB6419" w:rsidRPr="005F42C9">
        <w:rPr>
          <w:rFonts w:ascii="Times New Roman" w:hAnsi="Times New Roman" w:cs="Times New Roman"/>
          <w:b/>
          <w:lang w:val="en-US"/>
        </w:rPr>
        <w:t>ontent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</w:tblCellMar>
        <w:tblLook w:val="04A0" w:firstRow="1" w:lastRow="0" w:firstColumn="1" w:lastColumn="0" w:noHBand="0" w:noVBand="1"/>
      </w:tblPr>
      <w:tblGrid>
        <w:gridCol w:w="8062"/>
        <w:gridCol w:w="598"/>
      </w:tblGrid>
      <w:tr w:rsidR="005F42C9" w:rsidRPr="005F42C9" w:rsidTr="002C42CC">
        <w:tc>
          <w:tcPr>
            <w:tcW w:w="8062" w:type="dxa"/>
            <w:tcBorders>
              <w:bottom w:val="single" w:sz="4" w:space="0" w:color="auto"/>
            </w:tcBorders>
            <w:vAlign w:val="bottom"/>
          </w:tcPr>
          <w:p w:rsidR="00F97ABD" w:rsidRPr="005F42C9" w:rsidRDefault="00F97ABD" w:rsidP="002C42CC">
            <w:pPr>
              <w:spacing w:line="360" w:lineRule="auto"/>
              <w:ind w:left="993" w:hanging="993"/>
              <w:rPr>
                <w:rFonts w:ascii="Times New Roman" w:hAnsi="Times New Roman" w:cs="Times New Roman"/>
                <w:b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Figures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bottom"/>
          </w:tcPr>
          <w:p w:rsidR="00F97ABD" w:rsidRPr="005F42C9" w:rsidRDefault="00F97ABD" w:rsidP="00F97ABD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5F42C9" w:rsidRPr="005F42C9" w:rsidTr="002C42CC">
        <w:tc>
          <w:tcPr>
            <w:tcW w:w="8062" w:type="dxa"/>
            <w:vAlign w:val="center"/>
          </w:tcPr>
          <w:p w:rsidR="00F97ABD" w:rsidRPr="005F42C9" w:rsidRDefault="00F97ABD" w:rsidP="00282A39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Figure S</w:t>
            </w:r>
            <w:r w:rsidR="00282A39" w:rsidRPr="005F42C9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Pr="005F42C9">
              <w:rPr>
                <w:rFonts w:ascii="Times New Roman" w:hAnsi="Times New Roman" w:cs="Times New Roman"/>
                <w:b/>
                <w:lang w:val="en-US"/>
              </w:rPr>
              <w:t xml:space="preserve">. </w:t>
            </w:r>
            <w:r w:rsidRPr="005F42C9">
              <w:rPr>
                <w:rFonts w:ascii="Times New Roman" w:hAnsi="Times New Roman" w:cs="Times New Roman"/>
                <w:lang w:val="en-US"/>
              </w:rPr>
              <w:t>Current status of Sa</w:t>
            </w:r>
            <w:r w:rsidR="00794F9D" w:rsidRPr="005F42C9">
              <w:rPr>
                <w:rFonts w:ascii="Times New Roman" w:hAnsi="Times New Roman" w:cs="Times New Roman"/>
                <w:lang w:val="en-US"/>
              </w:rPr>
              <w:t>rdas landfill and INQUINOSA F</w:t>
            </w:r>
            <w:r w:rsidRPr="005F42C9">
              <w:rPr>
                <w:rFonts w:ascii="Times New Roman" w:hAnsi="Times New Roman" w:cs="Times New Roman"/>
                <w:lang w:val="en-US"/>
              </w:rPr>
              <w:t>actory……</w:t>
            </w:r>
            <w:r w:rsidR="00BA051F" w:rsidRPr="005F42C9">
              <w:rPr>
                <w:rFonts w:ascii="Times New Roman" w:hAnsi="Times New Roman" w:cs="Times New Roman"/>
                <w:lang w:val="en-US"/>
              </w:rPr>
              <w:t>...</w:t>
            </w:r>
            <w:r w:rsidR="0033685F" w:rsidRPr="005F42C9">
              <w:rPr>
                <w:rFonts w:ascii="Times New Roman" w:hAnsi="Times New Roman" w:cs="Times New Roman"/>
                <w:lang w:val="en-US"/>
              </w:rPr>
              <w:t>...</w:t>
            </w:r>
            <w:r w:rsidRPr="005F42C9">
              <w:rPr>
                <w:rFonts w:ascii="Times New Roman" w:hAnsi="Times New Roman" w:cs="Times New Roman"/>
                <w:lang w:val="en-US"/>
              </w:rPr>
              <w:t>….</w:t>
            </w:r>
          </w:p>
        </w:tc>
        <w:tc>
          <w:tcPr>
            <w:tcW w:w="598" w:type="dxa"/>
          </w:tcPr>
          <w:p w:rsidR="00F97ABD" w:rsidRPr="005F42C9" w:rsidRDefault="00F97ABD" w:rsidP="00282A39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S</w:t>
            </w:r>
            <w:r w:rsidR="00282A39" w:rsidRPr="005F42C9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</w:tr>
      <w:tr w:rsidR="005F42C9" w:rsidRPr="005F42C9" w:rsidTr="002C42CC">
        <w:tc>
          <w:tcPr>
            <w:tcW w:w="8062" w:type="dxa"/>
            <w:vAlign w:val="center"/>
          </w:tcPr>
          <w:p w:rsidR="003C5226" w:rsidRPr="005F42C9" w:rsidRDefault="003C5226" w:rsidP="00282A39">
            <w:pPr>
              <w:autoSpaceDE w:val="0"/>
              <w:autoSpaceDN w:val="0"/>
              <w:adjustRightInd w:val="0"/>
              <w:spacing w:line="360" w:lineRule="auto"/>
              <w:ind w:left="993" w:hanging="993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Figure S</w:t>
            </w:r>
            <w:r w:rsidR="00282A39" w:rsidRPr="005F42C9"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Pr="005F42C9">
              <w:rPr>
                <w:rFonts w:ascii="Times New Roman" w:hAnsi="Times New Roman" w:cs="Times New Roman"/>
                <w:b/>
                <w:lang w:val="en-US"/>
              </w:rPr>
              <w:t xml:space="preserve">. </w:t>
            </w:r>
            <w:r w:rsidR="00F01DC0" w:rsidRPr="005F42C9">
              <w:rPr>
                <w:rFonts w:ascii="Times New Roman" w:hAnsi="Times New Roman" w:cs="Times New Roman"/>
                <w:lang w:val="en-US"/>
              </w:rPr>
              <w:t>Mean</w:t>
            </w:r>
            <w:r w:rsidRPr="005F42C9">
              <w:rPr>
                <w:rFonts w:ascii="Times New Roman" w:hAnsi="Times New Roman" w:cs="Times New Roman"/>
                <w:lang w:val="en-US"/>
              </w:rPr>
              <w:t xml:space="preserve"> HCH concentration (ng/m</w:t>
            </w:r>
            <w:r w:rsidRPr="005F42C9">
              <w:rPr>
                <w:rFonts w:ascii="Times New Roman" w:hAnsi="Times New Roman" w:cs="Times New Roman"/>
                <w:vertAlign w:val="superscript"/>
                <w:lang w:val="en-US"/>
              </w:rPr>
              <w:t>3</w:t>
            </w:r>
            <w:r w:rsidRPr="005F42C9">
              <w:rPr>
                <w:rFonts w:ascii="Times New Roman" w:hAnsi="Times New Roman" w:cs="Times New Roman"/>
                <w:lang w:val="en-US"/>
              </w:rPr>
              <w:t>) obtained during th</w:t>
            </w:r>
            <w:r w:rsidR="00BA051F" w:rsidRPr="005F42C9">
              <w:rPr>
                <w:rFonts w:ascii="Times New Roman" w:hAnsi="Times New Roman" w:cs="Times New Roman"/>
                <w:lang w:val="en-US"/>
              </w:rPr>
              <w:t>e different sampling campaigns……………...</w:t>
            </w:r>
            <w:r w:rsidRPr="005F42C9">
              <w:rPr>
                <w:rFonts w:ascii="Times New Roman" w:hAnsi="Times New Roman" w:cs="Times New Roman"/>
                <w:lang w:val="en-US"/>
              </w:rPr>
              <w:t>………………………………………………………</w:t>
            </w:r>
          </w:p>
        </w:tc>
        <w:tc>
          <w:tcPr>
            <w:tcW w:w="598" w:type="dxa"/>
            <w:vAlign w:val="bottom"/>
          </w:tcPr>
          <w:p w:rsidR="003C5226" w:rsidRPr="005F42C9" w:rsidRDefault="003C5226" w:rsidP="00282A39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S</w:t>
            </w:r>
            <w:r w:rsidR="00282A39" w:rsidRPr="005F42C9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</w:tr>
      <w:tr w:rsidR="005F42C9" w:rsidRPr="005F42C9" w:rsidTr="002C42CC">
        <w:tc>
          <w:tcPr>
            <w:tcW w:w="8062" w:type="dxa"/>
            <w:vAlign w:val="center"/>
          </w:tcPr>
          <w:p w:rsidR="00F97ABD" w:rsidRPr="005F42C9" w:rsidRDefault="00282A39" w:rsidP="00282A39">
            <w:pPr>
              <w:spacing w:line="360" w:lineRule="auto"/>
              <w:ind w:left="993" w:hanging="993"/>
              <w:rPr>
                <w:rFonts w:ascii="Times New Roman" w:hAnsi="Times New Roman" w:cs="Times New Roman"/>
                <w:b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Figure S3</w:t>
            </w:r>
            <w:r w:rsidR="003C5226" w:rsidRPr="005F42C9">
              <w:rPr>
                <w:rFonts w:ascii="Times New Roman" w:hAnsi="Times New Roman" w:cs="Times New Roman"/>
                <w:b/>
                <w:lang w:val="en-US"/>
              </w:rPr>
              <w:t xml:space="preserve">. </w:t>
            </w:r>
            <w:r w:rsidR="001E25DB" w:rsidRPr="005F42C9">
              <w:rPr>
                <w:rFonts w:ascii="Times New Roman" w:hAnsi="Times New Roman" w:cs="Times New Roman"/>
                <w:lang w:val="en-US"/>
              </w:rPr>
              <w:t xml:space="preserve">Relationship between logarithm of the partial pressure (Ln </w:t>
            </w:r>
            <w:r w:rsidR="001E25DB" w:rsidRPr="005F42C9">
              <w:rPr>
                <w:rFonts w:ascii="Times New Roman" w:hAnsi="Times New Roman" w:cs="Times New Roman"/>
                <w:i/>
                <w:lang w:val="en-US"/>
              </w:rPr>
              <w:t>P</w:t>
            </w:r>
            <w:r w:rsidR="001E25DB" w:rsidRPr="005F42C9">
              <w:rPr>
                <w:rFonts w:ascii="Times New Roman" w:hAnsi="Times New Roman" w:cs="Times New Roman"/>
                <w:i/>
                <w:vertAlign w:val="subscript"/>
                <w:lang w:val="en-US"/>
              </w:rPr>
              <w:t>a</w:t>
            </w:r>
            <w:r w:rsidR="001E25DB" w:rsidRPr="005F42C9">
              <w:rPr>
                <w:rFonts w:ascii="Times New Roman" w:hAnsi="Times New Roman" w:cs="Times New Roman"/>
                <w:lang w:val="en-US"/>
              </w:rPr>
              <w:t>) for HCH isomers in air and the temperature (1/T)…</w:t>
            </w:r>
            <w:r w:rsidR="003C5226" w:rsidRPr="005F42C9">
              <w:rPr>
                <w:rFonts w:ascii="Times New Roman" w:hAnsi="Times New Roman" w:cs="Times New Roman"/>
                <w:lang w:val="en-US"/>
              </w:rPr>
              <w:t>…………………………</w:t>
            </w:r>
            <w:r w:rsidR="00BA051F" w:rsidRPr="005F42C9">
              <w:rPr>
                <w:rFonts w:ascii="Times New Roman" w:hAnsi="Times New Roman" w:cs="Times New Roman"/>
                <w:lang w:val="en-US"/>
              </w:rPr>
              <w:t>.</w:t>
            </w:r>
            <w:r w:rsidR="003C5226" w:rsidRPr="005F42C9">
              <w:rPr>
                <w:rFonts w:ascii="Times New Roman" w:hAnsi="Times New Roman" w:cs="Times New Roman"/>
                <w:lang w:val="en-US"/>
              </w:rPr>
              <w:t>………...</w:t>
            </w:r>
          </w:p>
        </w:tc>
        <w:tc>
          <w:tcPr>
            <w:tcW w:w="598" w:type="dxa"/>
            <w:vAlign w:val="bottom"/>
          </w:tcPr>
          <w:p w:rsidR="00F97ABD" w:rsidRPr="005F42C9" w:rsidRDefault="003C5226" w:rsidP="00282A39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S</w:t>
            </w:r>
            <w:r w:rsidR="00282A39" w:rsidRPr="005F42C9">
              <w:rPr>
                <w:rFonts w:ascii="Times New Roman" w:hAnsi="Times New Roman" w:cs="Times New Roman"/>
                <w:b/>
                <w:lang w:val="en-US"/>
              </w:rPr>
              <w:t>5</w:t>
            </w:r>
          </w:p>
        </w:tc>
      </w:tr>
      <w:tr w:rsidR="005F42C9" w:rsidRPr="005F42C9" w:rsidTr="002C42CC">
        <w:tc>
          <w:tcPr>
            <w:tcW w:w="8062" w:type="dxa"/>
            <w:tcBorders>
              <w:bottom w:val="single" w:sz="4" w:space="0" w:color="auto"/>
            </w:tcBorders>
            <w:vAlign w:val="center"/>
          </w:tcPr>
          <w:p w:rsidR="003C5226" w:rsidRPr="005F42C9" w:rsidRDefault="00282A39" w:rsidP="00282A39">
            <w:pPr>
              <w:spacing w:line="360" w:lineRule="auto"/>
              <w:ind w:left="993" w:hanging="993"/>
              <w:rPr>
                <w:rFonts w:ascii="Times New Roman" w:hAnsi="Times New Roman" w:cs="Times New Roman"/>
                <w:i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Figure S4</w:t>
            </w:r>
            <w:r w:rsidR="001E25DB" w:rsidRPr="005F42C9">
              <w:rPr>
                <w:rFonts w:ascii="Times New Roman" w:hAnsi="Times New Roman" w:cs="Times New Roman"/>
                <w:b/>
                <w:lang w:val="en-US"/>
              </w:rPr>
              <w:t xml:space="preserve">. </w:t>
            </w:r>
            <w:r w:rsidR="001E25DB" w:rsidRPr="005F42C9">
              <w:rPr>
                <w:rFonts w:ascii="Times New Roman" w:hAnsi="Times New Roman" w:cs="Times New Roman"/>
                <w:lang w:val="en-US"/>
              </w:rPr>
              <w:t xml:space="preserve">Relationship between logarithm of the partial pressure (Ln </w:t>
            </w:r>
            <w:r w:rsidR="001E25DB" w:rsidRPr="005F42C9">
              <w:rPr>
                <w:rFonts w:ascii="Times New Roman" w:hAnsi="Times New Roman" w:cs="Times New Roman"/>
                <w:i/>
                <w:lang w:val="en-US"/>
              </w:rPr>
              <w:t>P</w:t>
            </w:r>
            <w:r w:rsidR="001E25DB" w:rsidRPr="005F42C9">
              <w:rPr>
                <w:rFonts w:ascii="Times New Roman" w:hAnsi="Times New Roman" w:cs="Times New Roman"/>
                <w:i/>
                <w:vertAlign w:val="subscript"/>
                <w:lang w:val="en-US"/>
              </w:rPr>
              <w:t>a</w:t>
            </w:r>
            <w:r w:rsidR="001E25DB" w:rsidRPr="005F42C9">
              <w:rPr>
                <w:rFonts w:ascii="Times New Roman" w:hAnsi="Times New Roman" w:cs="Times New Roman"/>
                <w:lang w:val="en-US"/>
              </w:rPr>
              <w:t>) for PeCB and HCB in air and the temperature (1/T).…………………………….……</w:t>
            </w:r>
            <w:r w:rsidR="00BA051F" w:rsidRPr="005F42C9">
              <w:rPr>
                <w:rFonts w:ascii="Times New Roman" w:hAnsi="Times New Roman" w:cs="Times New Roman"/>
                <w:lang w:val="en-US"/>
              </w:rPr>
              <w:t>.</w:t>
            </w:r>
            <w:r w:rsidR="001E25DB" w:rsidRPr="005F42C9">
              <w:rPr>
                <w:rFonts w:ascii="Times New Roman" w:hAnsi="Times New Roman" w:cs="Times New Roman"/>
                <w:lang w:val="en-US"/>
              </w:rPr>
              <w:t>…......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bottom"/>
          </w:tcPr>
          <w:p w:rsidR="003C5226" w:rsidRPr="005F42C9" w:rsidRDefault="001E25DB" w:rsidP="00282A39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S</w:t>
            </w:r>
            <w:r w:rsidR="00282A39" w:rsidRPr="005F42C9">
              <w:rPr>
                <w:rFonts w:ascii="Times New Roman" w:hAnsi="Times New Roman" w:cs="Times New Roman"/>
                <w:b/>
                <w:lang w:val="en-US"/>
              </w:rPr>
              <w:t>6</w:t>
            </w:r>
          </w:p>
        </w:tc>
      </w:tr>
      <w:tr w:rsidR="005F42C9" w:rsidRPr="005F42C9" w:rsidTr="002C42CC">
        <w:tc>
          <w:tcPr>
            <w:tcW w:w="8062" w:type="dxa"/>
            <w:tcBorders>
              <w:top w:val="single" w:sz="4" w:space="0" w:color="auto"/>
            </w:tcBorders>
            <w:vAlign w:val="center"/>
          </w:tcPr>
          <w:p w:rsidR="001E25DB" w:rsidRPr="005F42C9" w:rsidRDefault="001E25DB" w:rsidP="001E25DB">
            <w:pPr>
              <w:spacing w:line="360" w:lineRule="auto"/>
              <w:ind w:left="993" w:hanging="993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auto"/>
            </w:tcBorders>
            <w:vAlign w:val="bottom"/>
          </w:tcPr>
          <w:p w:rsidR="001E25DB" w:rsidRPr="005F42C9" w:rsidRDefault="001E25DB" w:rsidP="001E25DB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5F42C9" w:rsidRPr="005F42C9" w:rsidTr="002C42CC">
        <w:tc>
          <w:tcPr>
            <w:tcW w:w="8062" w:type="dxa"/>
            <w:tcBorders>
              <w:bottom w:val="single" w:sz="4" w:space="0" w:color="auto"/>
            </w:tcBorders>
            <w:vAlign w:val="bottom"/>
          </w:tcPr>
          <w:p w:rsidR="00F97ABD" w:rsidRPr="005F42C9" w:rsidRDefault="00F97ABD" w:rsidP="002C42CC">
            <w:pPr>
              <w:spacing w:line="360" w:lineRule="auto"/>
              <w:ind w:left="993" w:hanging="993"/>
              <w:rPr>
                <w:rFonts w:ascii="Times New Roman" w:hAnsi="Times New Roman" w:cs="Times New Roman"/>
                <w:b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Tables</w:t>
            </w: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:rsidR="00F97ABD" w:rsidRPr="005F42C9" w:rsidRDefault="00F97ABD" w:rsidP="002C42C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5F42C9" w:rsidRPr="005F42C9" w:rsidTr="002C42CC">
        <w:tc>
          <w:tcPr>
            <w:tcW w:w="8062" w:type="dxa"/>
            <w:tcBorders>
              <w:top w:val="single" w:sz="4" w:space="0" w:color="auto"/>
            </w:tcBorders>
            <w:vAlign w:val="center"/>
          </w:tcPr>
          <w:p w:rsidR="00F97ABD" w:rsidRPr="005F42C9" w:rsidRDefault="00F97ABD" w:rsidP="002C42CC">
            <w:pPr>
              <w:spacing w:line="360" w:lineRule="auto"/>
              <w:ind w:left="993" w:hanging="993"/>
              <w:rPr>
                <w:rFonts w:ascii="Times New Roman" w:hAnsi="Times New Roman" w:cs="Times New Roman"/>
                <w:b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 xml:space="preserve">Table S1. </w:t>
            </w:r>
            <w:r w:rsidR="00A42648" w:rsidRPr="005F42C9">
              <w:rPr>
                <w:rFonts w:ascii="Times New Roman" w:hAnsi="Times New Roman" w:cs="Times New Roman"/>
                <w:lang w:val="en-US"/>
              </w:rPr>
              <w:t>Details of sampling deployment and m</w:t>
            </w:r>
            <w:r w:rsidRPr="005F42C9">
              <w:rPr>
                <w:rFonts w:ascii="Times New Roman" w:hAnsi="Times New Roman" w:cs="Times New Roman"/>
                <w:lang w:val="en-US"/>
              </w:rPr>
              <w:t>eteorological data monitored during the sampling campaigns………</w:t>
            </w:r>
            <w:r w:rsidR="00A42648" w:rsidRPr="005F42C9">
              <w:rPr>
                <w:rFonts w:ascii="Times New Roman" w:hAnsi="Times New Roman" w:cs="Times New Roman"/>
                <w:lang w:val="en-US"/>
              </w:rPr>
              <w:t>………………………………………………</w:t>
            </w:r>
            <w:r w:rsidR="00BA051F" w:rsidRPr="005F42C9">
              <w:rPr>
                <w:rFonts w:ascii="Times New Roman" w:hAnsi="Times New Roman" w:cs="Times New Roman"/>
                <w:lang w:val="en-US"/>
              </w:rPr>
              <w:t>.</w:t>
            </w:r>
            <w:r w:rsidR="00A42648" w:rsidRPr="005F42C9">
              <w:rPr>
                <w:rFonts w:ascii="Times New Roman" w:hAnsi="Times New Roman" w:cs="Times New Roman"/>
                <w:lang w:val="en-US"/>
              </w:rPr>
              <w:t>..</w:t>
            </w:r>
            <w:r w:rsidRPr="005F42C9">
              <w:rPr>
                <w:rFonts w:ascii="Times New Roman" w:hAnsi="Times New Roman" w:cs="Times New Roman"/>
                <w:lang w:val="en-US"/>
              </w:rPr>
              <w:t>…</w:t>
            </w:r>
          </w:p>
        </w:tc>
        <w:tc>
          <w:tcPr>
            <w:tcW w:w="598" w:type="dxa"/>
            <w:tcBorders>
              <w:top w:val="single" w:sz="4" w:space="0" w:color="auto"/>
            </w:tcBorders>
            <w:vAlign w:val="bottom"/>
          </w:tcPr>
          <w:p w:rsidR="00F97ABD" w:rsidRPr="005F42C9" w:rsidRDefault="00F97ABD" w:rsidP="00282A39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S</w:t>
            </w:r>
            <w:r w:rsidR="00282A39" w:rsidRPr="005F42C9"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</w:tr>
      <w:tr w:rsidR="005F42C9" w:rsidRPr="005F42C9" w:rsidTr="002C42CC">
        <w:tc>
          <w:tcPr>
            <w:tcW w:w="8062" w:type="dxa"/>
          </w:tcPr>
          <w:p w:rsidR="00F97ABD" w:rsidRPr="005F42C9" w:rsidRDefault="00F97ABD" w:rsidP="00BA051F">
            <w:pPr>
              <w:autoSpaceDE w:val="0"/>
              <w:autoSpaceDN w:val="0"/>
              <w:adjustRightInd w:val="0"/>
              <w:spacing w:line="360" w:lineRule="auto"/>
              <w:ind w:left="993" w:hanging="993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Table S2.</w:t>
            </w:r>
            <w:r w:rsidRPr="005F42C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BA051F" w:rsidRPr="005F42C9">
              <w:rPr>
                <w:rFonts w:ascii="Times New Roman" w:hAnsi="Times New Roman" w:cs="Times New Roman"/>
                <w:lang w:val="en-US"/>
              </w:rPr>
              <w:t xml:space="preserve">Descriptive statistics </w:t>
            </w:r>
            <w:r w:rsidRPr="005F42C9">
              <w:rPr>
                <w:rFonts w:ascii="Times New Roman" w:hAnsi="Times New Roman" w:cs="Times New Roman"/>
                <w:lang w:val="en-US"/>
              </w:rPr>
              <w:t>(</w:t>
            </w:r>
            <w:r w:rsidR="00F01DC0" w:rsidRPr="005F42C9">
              <w:rPr>
                <w:rFonts w:ascii="Times New Roman" w:hAnsi="Times New Roman" w:cs="Times New Roman"/>
                <w:lang w:val="en-US"/>
              </w:rPr>
              <w:t>mean</w:t>
            </w:r>
            <w:r w:rsidRPr="005F42C9">
              <w:rPr>
                <w:rFonts w:ascii="Times New Roman" w:hAnsi="Times New Roman" w:cs="Times New Roman"/>
                <w:lang w:val="en-US"/>
              </w:rPr>
              <w:t xml:space="preserve"> ± SD; (median); min-max)</w:t>
            </w:r>
            <w:r w:rsidR="002C42CC" w:rsidRPr="005F42C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F42C9">
              <w:rPr>
                <w:rFonts w:ascii="Times New Roman" w:hAnsi="Times New Roman" w:cs="Times New Roman"/>
                <w:lang w:val="en-US"/>
              </w:rPr>
              <w:t>of α-, β-, γ-, δ-, ε-HCH, PeCB and HCB air concentration in each sampling point…</w:t>
            </w:r>
            <w:r w:rsidR="00BA051F" w:rsidRPr="005F42C9">
              <w:rPr>
                <w:rFonts w:ascii="Times New Roman" w:hAnsi="Times New Roman" w:cs="Times New Roman"/>
                <w:lang w:val="en-US"/>
              </w:rPr>
              <w:t>.</w:t>
            </w:r>
            <w:r w:rsidRPr="005F42C9">
              <w:rPr>
                <w:rFonts w:ascii="Times New Roman" w:hAnsi="Times New Roman" w:cs="Times New Roman"/>
                <w:lang w:val="en-US"/>
              </w:rPr>
              <w:t>…………..</w:t>
            </w:r>
          </w:p>
        </w:tc>
        <w:tc>
          <w:tcPr>
            <w:tcW w:w="598" w:type="dxa"/>
            <w:vAlign w:val="bottom"/>
          </w:tcPr>
          <w:p w:rsidR="00F97ABD" w:rsidRPr="005F42C9" w:rsidRDefault="00F97ABD" w:rsidP="00282A39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S</w:t>
            </w:r>
            <w:r w:rsidR="00282A39" w:rsidRPr="005F42C9">
              <w:rPr>
                <w:rFonts w:ascii="Times New Roman" w:hAnsi="Times New Roman" w:cs="Times New Roman"/>
                <w:b/>
                <w:lang w:val="en-US"/>
              </w:rPr>
              <w:t>8</w:t>
            </w:r>
          </w:p>
        </w:tc>
      </w:tr>
      <w:tr w:rsidR="005F42C9" w:rsidRPr="005F42C9" w:rsidTr="002C42CC">
        <w:tc>
          <w:tcPr>
            <w:tcW w:w="8062" w:type="dxa"/>
          </w:tcPr>
          <w:p w:rsidR="00F97ABD" w:rsidRPr="005F42C9" w:rsidRDefault="00F97ABD" w:rsidP="002C42CC">
            <w:pPr>
              <w:ind w:left="993" w:hanging="993"/>
              <w:rPr>
                <w:rFonts w:ascii="Times New Roman" w:hAnsi="Times New Roman" w:cs="Times New Roman"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 xml:space="preserve">Table S3. </w:t>
            </w:r>
            <w:r w:rsidRPr="005F42C9">
              <w:rPr>
                <w:rFonts w:ascii="Times New Roman" w:hAnsi="Times New Roman" w:cs="Times New Roman"/>
                <w:lang w:val="en-US"/>
              </w:rPr>
              <w:t xml:space="preserve">Spearman Rho correlation matrix </w:t>
            </w:r>
            <w:r w:rsidR="00282E86" w:rsidRPr="005F42C9">
              <w:rPr>
                <w:rFonts w:ascii="Times New Roman" w:hAnsi="Times New Roman" w:cs="Times New Roman"/>
                <w:lang w:val="en-US"/>
              </w:rPr>
              <w:t xml:space="preserve">for </w:t>
            </w:r>
            <w:r w:rsidRPr="005F42C9">
              <w:rPr>
                <w:rFonts w:ascii="Times New Roman" w:hAnsi="Times New Roman" w:cs="Times New Roman"/>
                <w:lang w:val="en-US"/>
              </w:rPr>
              <w:t xml:space="preserve">HCH </w:t>
            </w:r>
            <w:r w:rsidR="00282E86" w:rsidRPr="005F42C9">
              <w:rPr>
                <w:rFonts w:ascii="Times New Roman" w:hAnsi="Times New Roman" w:cs="Times New Roman"/>
                <w:lang w:val="en-US"/>
              </w:rPr>
              <w:t xml:space="preserve">concentrations and meteorological </w:t>
            </w:r>
            <w:r w:rsidRPr="005F42C9">
              <w:rPr>
                <w:rFonts w:ascii="Times New Roman" w:hAnsi="Times New Roman" w:cs="Times New Roman"/>
                <w:lang w:val="en-US"/>
              </w:rPr>
              <w:t>data</w:t>
            </w:r>
            <w:r w:rsidR="00282E86" w:rsidRPr="005F42C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E7748C" w:rsidRPr="005F42C9">
              <w:rPr>
                <w:rFonts w:ascii="Times New Roman" w:hAnsi="Times New Roman" w:cs="Times New Roman"/>
                <w:lang w:val="en-US"/>
              </w:rPr>
              <w:t>obtained at each sampling point</w:t>
            </w:r>
            <w:r w:rsidR="00282E86" w:rsidRPr="005F42C9">
              <w:rPr>
                <w:rFonts w:ascii="Times New Roman" w:hAnsi="Times New Roman" w:cs="Times New Roman"/>
                <w:lang w:val="en-US"/>
              </w:rPr>
              <w:t>……………………….</w:t>
            </w:r>
            <w:r w:rsidR="0033685F" w:rsidRPr="005F42C9">
              <w:rPr>
                <w:rFonts w:ascii="Times New Roman" w:hAnsi="Times New Roman" w:cs="Times New Roman"/>
                <w:lang w:val="en-US"/>
              </w:rPr>
              <w:t>….</w:t>
            </w:r>
            <w:r w:rsidRPr="005F42C9">
              <w:rPr>
                <w:rFonts w:ascii="Times New Roman" w:hAnsi="Times New Roman" w:cs="Times New Roman"/>
                <w:lang w:val="en-US"/>
              </w:rPr>
              <w:t>…………….</w:t>
            </w:r>
          </w:p>
        </w:tc>
        <w:tc>
          <w:tcPr>
            <w:tcW w:w="598" w:type="dxa"/>
            <w:vAlign w:val="bottom"/>
          </w:tcPr>
          <w:p w:rsidR="00F97ABD" w:rsidRPr="005F42C9" w:rsidRDefault="00F97ABD" w:rsidP="00282A39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S</w:t>
            </w:r>
            <w:r w:rsidR="00282A39" w:rsidRPr="005F42C9">
              <w:rPr>
                <w:rFonts w:ascii="Times New Roman" w:hAnsi="Times New Roman" w:cs="Times New Roman"/>
                <w:b/>
                <w:lang w:val="en-US"/>
              </w:rPr>
              <w:t>9</w:t>
            </w:r>
          </w:p>
        </w:tc>
      </w:tr>
      <w:tr w:rsidR="005F42C9" w:rsidRPr="005F42C9" w:rsidTr="002C42CC">
        <w:tc>
          <w:tcPr>
            <w:tcW w:w="8062" w:type="dxa"/>
          </w:tcPr>
          <w:p w:rsidR="00F97ABD" w:rsidRPr="005F42C9" w:rsidRDefault="00F97ABD" w:rsidP="002C42CC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Table S4.</w:t>
            </w:r>
            <w:r w:rsidRPr="005F42C9">
              <w:rPr>
                <w:rFonts w:ascii="Times New Roman" w:hAnsi="Times New Roman" w:cs="Times New Roman"/>
                <w:lang w:val="en-US"/>
              </w:rPr>
              <w:t xml:space="preserve"> Comparison of concentrations (pg/m</w:t>
            </w:r>
            <w:r w:rsidRPr="005F42C9">
              <w:rPr>
                <w:rFonts w:ascii="Times New Roman" w:hAnsi="Times New Roman" w:cs="Times New Roman"/>
                <w:vertAlign w:val="superscript"/>
                <w:lang w:val="en-US"/>
              </w:rPr>
              <w:t>3</w:t>
            </w:r>
            <w:r w:rsidRPr="005F42C9">
              <w:rPr>
                <w:rFonts w:ascii="Times New Roman" w:hAnsi="Times New Roman" w:cs="Times New Roman"/>
                <w:lang w:val="en-US"/>
              </w:rPr>
              <w:t>) of HCH in air at different locations…..</w:t>
            </w:r>
          </w:p>
        </w:tc>
        <w:tc>
          <w:tcPr>
            <w:tcW w:w="598" w:type="dxa"/>
          </w:tcPr>
          <w:p w:rsidR="00F97ABD" w:rsidRPr="005F42C9" w:rsidRDefault="00F97ABD" w:rsidP="00282A39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S</w:t>
            </w:r>
            <w:r w:rsidR="001E25DB" w:rsidRPr="005F42C9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="00282A39" w:rsidRPr="005F42C9"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</w:tc>
      </w:tr>
      <w:tr w:rsidR="005F42C9" w:rsidRPr="005F42C9" w:rsidTr="002C42CC">
        <w:tc>
          <w:tcPr>
            <w:tcW w:w="8062" w:type="dxa"/>
          </w:tcPr>
          <w:p w:rsidR="00F97ABD" w:rsidRPr="005F42C9" w:rsidRDefault="00F97ABD" w:rsidP="00F97ABD">
            <w:pPr>
              <w:rPr>
                <w:rFonts w:ascii="Times New Roman" w:hAnsi="Times New Roman" w:cs="Times New Roman"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Table S5.</w:t>
            </w:r>
            <w:r w:rsidRPr="005F42C9">
              <w:rPr>
                <w:rFonts w:ascii="Times New Roman" w:hAnsi="Times New Roman" w:cs="Times New Roman"/>
                <w:lang w:val="en-US"/>
              </w:rPr>
              <w:t xml:space="preserve"> Comparison of concentrations (pg/m</w:t>
            </w:r>
            <w:r w:rsidRPr="005F42C9">
              <w:rPr>
                <w:rFonts w:ascii="Times New Roman" w:hAnsi="Times New Roman" w:cs="Times New Roman"/>
                <w:vertAlign w:val="superscript"/>
                <w:lang w:val="en-US"/>
              </w:rPr>
              <w:t>3</w:t>
            </w:r>
            <w:r w:rsidRPr="005F42C9">
              <w:rPr>
                <w:rFonts w:ascii="Times New Roman" w:hAnsi="Times New Roman" w:cs="Times New Roman"/>
                <w:lang w:val="en-US"/>
              </w:rPr>
              <w:t>) of PeCB in air at different locations….</w:t>
            </w:r>
          </w:p>
        </w:tc>
        <w:tc>
          <w:tcPr>
            <w:tcW w:w="598" w:type="dxa"/>
          </w:tcPr>
          <w:p w:rsidR="00F97ABD" w:rsidRPr="005F42C9" w:rsidRDefault="00F97ABD" w:rsidP="0074730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S</w:t>
            </w:r>
            <w:r w:rsidR="001E25DB" w:rsidRPr="005F42C9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="00747304" w:rsidRPr="005F42C9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</w:tr>
      <w:tr w:rsidR="005F42C9" w:rsidRPr="005F42C9" w:rsidTr="002C42CC">
        <w:tc>
          <w:tcPr>
            <w:tcW w:w="8062" w:type="dxa"/>
          </w:tcPr>
          <w:p w:rsidR="00F97ABD" w:rsidRPr="005F42C9" w:rsidRDefault="00F97ABD" w:rsidP="0033685F">
            <w:pPr>
              <w:rPr>
                <w:rFonts w:ascii="Times New Roman" w:hAnsi="Times New Roman" w:cs="Times New Roman"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Table S6.</w:t>
            </w:r>
            <w:r w:rsidRPr="005F42C9">
              <w:rPr>
                <w:rFonts w:ascii="Times New Roman" w:hAnsi="Times New Roman" w:cs="Times New Roman"/>
                <w:lang w:val="en-US"/>
              </w:rPr>
              <w:t xml:space="preserve"> Comparison of concentrations (pg/m</w:t>
            </w:r>
            <w:r w:rsidRPr="005F42C9">
              <w:rPr>
                <w:rFonts w:ascii="Times New Roman" w:hAnsi="Times New Roman" w:cs="Times New Roman"/>
                <w:vertAlign w:val="superscript"/>
                <w:lang w:val="en-US"/>
              </w:rPr>
              <w:t>3</w:t>
            </w:r>
            <w:r w:rsidRPr="005F42C9">
              <w:rPr>
                <w:rFonts w:ascii="Times New Roman" w:hAnsi="Times New Roman" w:cs="Times New Roman"/>
                <w:lang w:val="en-US"/>
              </w:rPr>
              <w:t>) of HCB in air at different locations…..</w:t>
            </w:r>
          </w:p>
        </w:tc>
        <w:tc>
          <w:tcPr>
            <w:tcW w:w="598" w:type="dxa"/>
          </w:tcPr>
          <w:p w:rsidR="00F97ABD" w:rsidRPr="005F42C9" w:rsidRDefault="00F97ABD" w:rsidP="0074730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S</w:t>
            </w:r>
            <w:r w:rsidR="001E25DB" w:rsidRPr="005F42C9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="00747304" w:rsidRPr="005F42C9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</w:tr>
      <w:tr w:rsidR="005F42C9" w:rsidRPr="005F42C9" w:rsidTr="002C42CC">
        <w:tc>
          <w:tcPr>
            <w:tcW w:w="8062" w:type="dxa"/>
          </w:tcPr>
          <w:p w:rsidR="00A42648" w:rsidRPr="005F42C9" w:rsidRDefault="00A42648" w:rsidP="00A42648">
            <w:pPr>
              <w:ind w:left="993" w:hanging="993"/>
              <w:rPr>
                <w:rFonts w:ascii="Times New Roman" w:hAnsi="Times New Roman" w:cs="Times New Roman"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 xml:space="preserve">Table S7. </w:t>
            </w:r>
            <w:r w:rsidRPr="005F42C9">
              <w:rPr>
                <w:rFonts w:ascii="Times New Roman" w:hAnsi="Times New Roman" w:cs="Times New Roman"/>
                <w:lang w:val="en-US"/>
              </w:rPr>
              <w:t>Spearman Rho correlation matrix corresponding to HCHs, PeCB, HCB and meteorological data……………………………………………………………</w:t>
            </w:r>
          </w:p>
        </w:tc>
        <w:tc>
          <w:tcPr>
            <w:tcW w:w="598" w:type="dxa"/>
          </w:tcPr>
          <w:p w:rsidR="00A42648" w:rsidRPr="005F42C9" w:rsidRDefault="00A42648" w:rsidP="0074730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S</w:t>
            </w:r>
            <w:r w:rsidR="001E25DB" w:rsidRPr="005F42C9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="00747304" w:rsidRPr="005F42C9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</w:tr>
      <w:tr w:rsidR="005F42C9" w:rsidRPr="005F42C9" w:rsidTr="002C42CC">
        <w:tc>
          <w:tcPr>
            <w:tcW w:w="8062" w:type="dxa"/>
            <w:tcBorders>
              <w:bottom w:val="single" w:sz="4" w:space="0" w:color="auto"/>
            </w:tcBorders>
          </w:tcPr>
          <w:p w:rsidR="00F97ABD" w:rsidRPr="005F42C9" w:rsidRDefault="003C5226" w:rsidP="008A4853">
            <w:pPr>
              <w:spacing w:line="360" w:lineRule="auto"/>
              <w:ind w:left="993" w:hanging="993"/>
              <w:rPr>
                <w:rFonts w:ascii="Times New Roman" w:hAnsi="Times New Roman" w:cs="Times New Roman"/>
                <w:b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Table S</w:t>
            </w:r>
            <w:r w:rsidR="008610DC" w:rsidRPr="005F42C9">
              <w:rPr>
                <w:rFonts w:ascii="Times New Roman" w:hAnsi="Times New Roman" w:cs="Times New Roman"/>
                <w:b/>
                <w:lang w:val="en-US"/>
              </w:rPr>
              <w:t>8</w:t>
            </w:r>
            <w:r w:rsidRPr="005F42C9">
              <w:rPr>
                <w:rFonts w:ascii="Times New Roman" w:hAnsi="Times New Roman" w:cs="Times New Roman"/>
                <w:b/>
                <w:lang w:val="en-US"/>
              </w:rPr>
              <w:t xml:space="preserve">. </w:t>
            </w:r>
            <w:r w:rsidRPr="005F42C9">
              <w:rPr>
                <w:rFonts w:ascii="Times New Roman" w:hAnsi="Times New Roman" w:cs="Times New Roman"/>
                <w:lang w:val="en-US"/>
              </w:rPr>
              <w:t xml:space="preserve">Clausius-Clapeiron regression, Ln </w:t>
            </w:r>
            <w:r w:rsidRPr="005F42C9">
              <w:rPr>
                <w:rFonts w:ascii="Times New Roman" w:hAnsi="Times New Roman" w:cs="Times New Roman"/>
                <w:i/>
                <w:lang w:val="en-US"/>
              </w:rPr>
              <w:t>P</w:t>
            </w:r>
            <w:r w:rsidRPr="005F42C9">
              <w:rPr>
                <w:rFonts w:ascii="Times New Roman" w:hAnsi="Times New Roman" w:cs="Times New Roman"/>
                <w:i/>
                <w:vertAlign w:val="subscript"/>
                <w:lang w:val="en-US"/>
              </w:rPr>
              <w:t xml:space="preserve">a </w:t>
            </w:r>
            <w:r w:rsidRPr="005F42C9">
              <w:rPr>
                <w:rFonts w:ascii="Times New Roman" w:hAnsi="Times New Roman" w:cs="Times New Roman"/>
                <w:lang w:val="en-US"/>
              </w:rPr>
              <w:t>= m (1/T) + b</w:t>
            </w:r>
            <m:oMath>
              <m:r>
                <m:rPr>
                  <m:nor/>
                </m:rPr>
                <w:rPr>
                  <w:rFonts w:ascii="Times New Roman" w:hAnsi="Times New Roman" w:cs="Times New Roman"/>
                  <w:szCs w:val="24"/>
                  <w:lang w:val="en-US"/>
                </w:rPr>
                <m:t xml:space="preserve">, </m:t>
              </m:r>
            </m:oMath>
            <w:r w:rsidRPr="005F42C9">
              <w:rPr>
                <w:rFonts w:ascii="Times New Roman" w:hAnsi="Times New Roman" w:cs="Times New Roman"/>
                <w:lang w:val="en-US"/>
              </w:rPr>
              <w:t>obtained for HCH isomer</w:t>
            </w:r>
            <w:r w:rsidR="008610DC" w:rsidRPr="005F42C9">
              <w:rPr>
                <w:rFonts w:ascii="Times New Roman" w:hAnsi="Times New Roman" w:cs="Times New Roman"/>
                <w:lang w:val="en-US"/>
              </w:rPr>
              <w:t>s</w:t>
            </w:r>
            <w:r w:rsidR="00FE1FFA" w:rsidRPr="005F42C9">
              <w:rPr>
                <w:rFonts w:ascii="Times New Roman" w:hAnsi="Times New Roman" w:cs="Times New Roman"/>
                <w:lang w:val="en-US"/>
              </w:rPr>
              <w:t>,</w:t>
            </w:r>
            <w:r w:rsidR="00AB4DEA" w:rsidRPr="005F42C9">
              <w:rPr>
                <w:rFonts w:ascii="Times New Roman" w:hAnsi="Times New Roman" w:cs="Times New Roman"/>
                <w:lang w:val="en-US"/>
              </w:rPr>
              <w:t xml:space="preserve"> PeCB and HCB</w:t>
            </w:r>
            <w:r w:rsidRPr="005F42C9">
              <w:rPr>
                <w:rFonts w:ascii="Times New Roman" w:hAnsi="Times New Roman" w:cs="Times New Roman"/>
                <w:lang w:val="en-US"/>
              </w:rPr>
              <w:t xml:space="preserve"> in the different sampling point</w:t>
            </w:r>
            <w:r w:rsidR="008610DC" w:rsidRPr="005F42C9">
              <w:rPr>
                <w:rFonts w:ascii="Times New Roman" w:hAnsi="Times New Roman" w:cs="Times New Roman"/>
                <w:lang w:val="en-US"/>
              </w:rPr>
              <w:t>s</w:t>
            </w:r>
            <w:r w:rsidRPr="005F42C9">
              <w:rPr>
                <w:rFonts w:ascii="Times New Roman" w:hAnsi="Times New Roman" w:cs="Times New Roman"/>
                <w:lang w:val="en-US"/>
              </w:rPr>
              <w:t xml:space="preserve"> …………………..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bottom"/>
          </w:tcPr>
          <w:p w:rsidR="00F97ABD" w:rsidRPr="005F42C9" w:rsidRDefault="003C5226" w:rsidP="0074730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S</w:t>
            </w:r>
            <w:r w:rsidR="001E25DB" w:rsidRPr="005F42C9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="00747304" w:rsidRPr="005F42C9">
              <w:rPr>
                <w:rFonts w:ascii="Times New Roman" w:hAnsi="Times New Roman" w:cs="Times New Roman"/>
                <w:b/>
                <w:lang w:val="en-US"/>
              </w:rPr>
              <w:t>6</w:t>
            </w:r>
          </w:p>
        </w:tc>
      </w:tr>
      <w:tr w:rsidR="005F42C9" w:rsidRPr="005F42C9" w:rsidTr="002C42CC">
        <w:tc>
          <w:tcPr>
            <w:tcW w:w="8062" w:type="dxa"/>
          </w:tcPr>
          <w:p w:rsidR="001E25DB" w:rsidRPr="005F42C9" w:rsidRDefault="001E25DB" w:rsidP="008610DC">
            <w:pPr>
              <w:spacing w:line="360" w:lineRule="auto"/>
              <w:ind w:left="993" w:hanging="993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98" w:type="dxa"/>
            <w:vAlign w:val="bottom"/>
          </w:tcPr>
          <w:p w:rsidR="001E25DB" w:rsidRPr="005F42C9" w:rsidRDefault="001E25DB" w:rsidP="001E25DB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5F42C9" w:rsidRPr="005F42C9" w:rsidTr="002C42CC">
        <w:tc>
          <w:tcPr>
            <w:tcW w:w="8062" w:type="dxa"/>
          </w:tcPr>
          <w:p w:rsidR="00F97ABD" w:rsidRPr="005F42C9" w:rsidRDefault="00F97ABD" w:rsidP="00F97ABD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98" w:type="dxa"/>
          </w:tcPr>
          <w:p w:rsidR="00F97ABD" w:rsidRPr="005F42C9" w:rsidRDefault="00F97ABD" w:rsidP="00F97AB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5F42C9" w:rsidRPr="005F42C9" w:rsidTr="002C42CC">
        <w:tc>
          <w:tcPr>
            <w:tcW w:w="8062" w:type="dxa"/>
          </w:tcPr>
          <w:p w:rsidR="00F97ABD" w:rsidRPr="005F42C9" w:rsidRDefault="00F97ABD" w:rsidP="00F97ABD">
            <w:pPr>
              <w:rPr>
                <w:rFonts w:ascii="Times New Roman" w:hAnsi="Times New Roman" w:cs="Times New Roman"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Referenc</w:t>
            </w:r>
            <w:r w:rsidR="0033685F" w:rsidRPr="005F42C9">
              <w:rPr>
                <w:rFonts w:ascii="Times New Roman" w:hAnsi="Times New Roman" w:cs="Times New Roman"/>
                <w:b/>
                <w:lang w:val="en-US"/>
              </w:rPr>
              <w:t>e</w:t>
            </w:r>
            <w:r w:rsidRPr="005F42C9">
              <w:rPr>
                <w:rFonts w:ascii="Times New Roman" w:hAnsi="Times New Roman" w:cs="Times New Roman"/>
                <w:b/>
                <w:lang w:val="en-US"/>
              </w:rPr>
              <w:t>s</w:t>
            </w:r>
            <w:r w:rsidRPr="005F42C9">
              <w:rPr>
                <w:rFonts w:ascii="Times New Roman" w:hAnsi="Times New Roman" w:cs="Times New Roman"/>
                <w:lang w:val="en-US"/>
              </w:rPr>
              <w:t>…………………………………………………………………………………</w:t>
            </w:r>
          </w:p>
        </w:tc>
        <w:tc>
          <w:tcPr>
            <w:tcW w:w="598" w:type="dxa"/>
          </w:tcPr>
          <w:p w:rsidR="00F97ABD" w:rsidRPr="005F42C9" w:rsidRDefault="00F97ABD" w:rsidP="0074730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5F42C9">
              <w:rPr>
                <w:rFonts w:ascii="Times New Roman" w:hAnsi="Times New Roman" w:cs="Times New Roman"/>
                <w:b/>
                <w:lang w:val="en-US"/>
              </w:rPr>
              <w:t>S1</w:t>
            </w:r>
            <w:r w:rsidR="00747304" w:rsidRPr="005F42C9"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</w:tr>
    </w:tbl>
    <w:p w:rsidR="00CB6419" w:rsidRPr="005F42C9" w:rsidRDefault="00CB6419" w:rsidP="0060551F">
      <w:pPr>
        <w:spacing w:line="480" w:lineRule="auto"/>
        <w:rPr>
          <w:rFonts w:ascii="Times New Roman" w:hAnsi="Times New Roman" w:cs="Times New Roman"/>
          <w:i/>
          <w:lang w:val="en-US"/>
        </w:rPr>
      </w:pPr>
      <w:r w:rsidRPr="005F42C9">
        <w:rPr>
          <w:rFonts w:ascii="Times New Roman" w:hAnsi="Times New Roman" w:cs="Times New Roman"/>
          <w:i/>
          <w:lang w:val="en-US"/>
        </w:rPr>
        <w:br w:type="page"/>
      </w:r>
    </w:p>
    <w:p w:rsidR="00F22CBD" w:rsidRPr="005F42C9" w:rsidRDefault="00F22CBD" w:rsidP="00F22CBD">
      <w:pPr>
        <w:jc w:val="center"/>
        <w:rPr>
          <w:rFonts w:ascii="Times New Roman" w:hAnsi="Times New Roman" w:cs="Times New Roman"/>
          <w:b/>
          <w:lang w:val="en-US"/>
        </w:rPr>
      </w:pPr>
    </w:p>
    <w:p w:rsidR="002A7C77" w:rsidRPr="005F42C9" w:rsidRDefault="00706973" w:rsidP="00F22CBD">
      <w:pPr>
        <w:jc w:val="center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b/>
          <w:noProof/>
          <w:lang w:eastAsia="es-ES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49DB6D1B" wp14:editId="01F575F6">
                <wp:simplePos x="0" y="0"/>
                <wp:positionH relativeFrom="column">
                  <wp:posOffset>-585691</wp:posOffset>
                </wp:positionH>
                <wp:positionV relativeFrom="paragraph">
                  <wp:posOffset>78105</wp:posOffset>
                </wp:positionV>
                <wp:extent cx="6663055" cy="2878013"/>
                <wp:effectExtent l="0" t="0" r="4445" b="0"/>
                <wp:wrapNone/>
                <wp:docPr id="8" name="8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3055" cy="2878013"/>
                          <a:chOff x="0" y="0"/>
                          <a:chExt cx="6663055" cy="2878013"/>
                        </a:xfrm>
                      </wpg:grpSpPr>
                      <wps:wsp>
                        <wps:cNvPr id="307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5273" y="0"/>
                            <a:ext cx="2799709" cy="2850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7662B" w:rsidRPr="002C42CC" w:rsidRDefault="0087662B" w:rsidP="002C42CC">
                              <w:pPr>
                                <w:pStyle w:val="Prrafodelista"/>
                                <w:numPr>
                                  <w:ilvl w:val="0"/>
                                  <w:numId w:val="3"/>
                                </w:num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SARDAS DUMPSITE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7" name="7 Grupo"/>
                        <wpg:cNvGrpSpPr/>
                        <wpg:grpSpPr>
                          <a:xfrm>
                            <a:off x="0" y="0"/>
                            <a:ext cx="6663055" cy="2878013"/>
                            <a:chOff x="0" y="0"/>
                            <a:chExt cx="6663055" cy="2878013"/>
                          </a:xfrm>
                        </wpg:grpSpPr>
                        <wpg:grpSp>
                          <wpg:cNvPr id="6" name="6 Grupo"/>
                          <wpg:cNvGrpSpPr/>
                          <wpg:grpSpPr>
                            <a:xfrm>
                              <a:off x="0" y="477078"/>
                              <a:ext cx="6663055" cy="2400935"/>
                              <a:chOff x="0" y="0"/>
                              <a:chExt cx="6663193" cy="2401294"/>
                            </a:xfrm>
                          </wpg:grpSpPr>
                          <pic:pic xmlns:pic="http://schemas.openxmlformats.org/drawingml/2006/picture">
                            <pic:nvPicPr>
                              <pic:cNvPr id="15" name="0 Imagen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403158" y="0"/>
                                <a:ext cx="3260035" cy="239334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7" name="0 Imagen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4376" cy="240129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25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39263" y="0"/>
                              <a:ext cx="2537156" cy="28507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7662B" w:rsidRPr="002A7C77" w:rsidRDefault="0087662B" w:rsidP="002A7C77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B</w:t>
                                </w:r>
                                <w:r w:rsidRPr="002A7C77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)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INQUINOSA FACTORY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8 Grupo" o:spid="_x0000_s1026" style="position:absolute;left:0;text-align:left;margin-left:-46.1pt;margin-top:6.15pt;width:524.65pt;height:226.6pt;z-index:251683840" coordsize="66630,28780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7" type="#_x0000_t202" style="position:absolute;left:4452;width:27997;height:2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3pdcQA&#10;AADcAAAADwAAAGRycy9kb3ducmV2LnhtbESPW2sCMRSE3wv+h3CEvmmibb2sRhFLwaeKV/DtsDnu&#10;Lm5Olk3qrv++KQh9HGbmG2a+bG0p7lT7wrGGQV+BIE6dKTjTcDx89SYgfEA2WDomDQ/ysFx0XuaY&#10;GNfwju77kIkIYZ+ghjyEKpHSpzlZ9H1XEUfv6mqLIco6k6bGJsJtKYdKjaTFguNCjhWtc0pv+x+r&#10;4fR9vZzf1Tb7tB9V41ol2U6l1q/ddjUDEagN/+Fne2M0vKkx/J2JR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96XXEAAAA3AAAAA8AAAAAAAAAAAAAAAAAmAIAAGRycy9k&#10;b3ducmV2LnhtbFBLBQYAAAAABAAEAPUAAACJAwAAAAA=&#10;" filled="f" stroked="f">
                  <v:textbox>
                    <w:txbxContent>
                      <w:p w:rsidR="0087662B" w:rsidRPr="002C42CC" w:rsidRDefault="0087662B" w:rsidP="002C42CC">
                        <w:pPr>
                          <w:pStyle w:val="Prrafodelista"/>
                          <w:numPr>
                            <w:ilvl w:val="0"/>
                            <w:numId w:val="3"/>
                          </w:num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SARDAS DUMPSITE</w:t>
                        </w:r>
                      </w:p>
                    </w:txbxContent>
                  </v:textbox>
                </v:shape>
                <v:group id="7 Grupo" o:spid="_x0000_s1028" style="position:absolute;width:66630;height:28780" coordsize="66630,287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group id="6 Grupo" o:spid="_x0000_s1029" style="position:absolute;top:4770;width:66630;height:24010" coordsize="66631,240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0 Imagen" o:spid="_x0000_s1030" type="#_x0000_t75" style="position:absolute;left:34031;width:32600;height:239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/FW+/AAAA2wAAAA8AAABkcnMvZG93bnJldi54bWxET9tqAjEQfRf6D2EKfdNsCxXZGkUsBX0S&#10;Lx8wbsbd0M1kSaa7279vCoJvczjXWa5H36qeYnKBDbzOClDEVbCOawOX89d0ASoJssU2MBn4pQTr&#10;1dNkiaUNAx+pP0mtcginEg00Il2pdaoa8phmoSPO3C1Ej5JhrLWNOORw3+q3ophrj45zQ4MdbRuq&#10;vk8/3sCCdi727mBJbof9cN1H+TxejXl5HjcfoIRGeYjv7p3N89/h/5d8gF79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zPxVvvwAAANsAAAAPAAAAAAAAAAAAAAAAAJ8CAABk&#10;cnMvZG93bnJldi54bWxQSwUGAAAAAAQABAD3AAAAiwMAAAAA&#10;">
                      <v:imagedata r:id="rId11" o:title=""/>
                      <v:path arrowok="t"/>
                    </v:shape>
                    <v:shape id="0 Imagen" o:spid="_x0000_s1031" type="#_x0000_t75" style="position:absolute;width:32043;height:240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/wTWTBAAAA2wAAAA8AAABkcnMvZG93bnJldi54bWxET01rwkAQvRf8D8sI3urGCK1EVxEx0NZT&#10;owjexuyYBLOzIbuN6b93BcHbPN7nLFa9qUVHrassK5iMIxDEudUVFwoO+/R9BsJ5ZI21ZVLwTw5W&#10;y8HbAhNtb/xLXeYLEULYJaig9L5JpHR5SQbd2DbEgbvY1qAPsC2kbvEWwk0t4yj6kAYrDg0lNrQp&#10;Kb9mf0aBS709/uzjbHfeHqrpLPvu0vik1GjYr+cgPPX+JX66v3SY/wmPX8IBcnk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/wTWTBAAAA2wAAAA8AAAAAAAAAAAAAAAAAnwIA&#10;AGRycy9kb3ducmV2LnhtbFBLBQYAAAAABAAEAPcAAACNAwAAAAA=&#10;">
                      <v:imagedata r:id="rId12" o:title=""/>
                      <v:path arrowok="t"/>
                    </v:shape>
                  </v:group>
                  <v:shape id="Cuadro de texto 2" o:spid="_x0000_s1032" type="#_x0000_t202" style="position:absolute;left:40392;width:25372;height:2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  <v:textbox>
                      <w:txbxContent>
                        <w:p w:rsidR="0087662B" w:rsidRPr="002A7C77" w:rsidRDefault="0087662B" w:rsidP="002A7C77">
                          <w:pPr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>B</w:t>
                          </w:r>
                          <w:r w:rsidRPr="002A7C77">
                            <w:rPr>
                              <w:rFonts w:ascii="Times New Roman" w:hAnsi="Times New Roman" w:cs="Times New Roman"/>
                              <w:b/>
                            </w:rPr>
                            <w:t>)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INQUINOSA FACTORY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2C42CC" w:rsidRPr="005F42C9" w:rsidRDefault="002C42CC" w:rsidP="00B71EDB">
      <w:pPr>
        <w:jc w:val="center"/>
        <w:rPr>
          <w:rFonts w:ascii="Times New Roman" w:hAnsi="Times New Roman" w:cs="Times New Roman"/>
          <w:b/>
          <w:lang w:val="en-US"/>
        </w:rPr>
      </w:pPr>
    </w:p>
    <w:p w:rsidR="00EF3ED9" w:rsidRPr="005F42C9" w:rsidRDefault="00EF3ED9" w:rsidP="00B71EDB">
      <w:pPr>
        <w:jc w:val="center"/>
        <w:rPr>
          <w:rFonts w:ascii="Times New Roman" w:hAnsi="Times New Roman" w:cs="Times New Roman"/>
          <w:b/>
          <w:lang w:val="en-US"/>
        </w:rPr>
      </w:pPr>
    </w:p>
    <w:p w:rsidR="00EF3ED9" w:rsidRPr="005F42C9" w:rsidRDefault="00EF3ED9" w:rsidP="00B71EDB">
      <w:pPr>
        <w:jc w:val="center"/>
        <w:rPr>
          <w:rFonts w:ascii="Times New Roman" w:hAnsi="Times New Roman" w:cs="Times New Roman"/>
          <w:b/>
          <w:lang w:val="en-US"/>
        </w:rPr>
      </w:pPr>
    </w:p>
    <w:p w:rsidR="00EF3ED9" w:rsidRPr="005F42C9" w:rsidRDefault="00EF3ED9" w:rsidP="00B71EDB">
      <w:pPr>
        <w:jc w:val="center"/>
        <w:rPr>
          <w:rFonts w:ascii="Times New Roman" w:hAnsi="Times New Roman" w:cs="Times New Roman"/>
          <w:b/>
          <w:lang w:val="en-US"/>
        </w:rPr>
      </w:pPr>
    </w:p>
    <w:p w:rsidR="00EF3ED9" w:rsidRPr="005F42C9" w:rsidRDefault="00EF3ED9" w:rsidP="00B71EDB">
      <w:pPr>
        <w:jc w:val="center"/>
        <w:rPr>
          <w:rFonts w:ascii="Times New Roman" w:hAnsi="Times New Roman" w:cs="Times New Roman"/>
          <w:b/>
          <w:lang w:val="en-US"/>
        </w:rPr>
      </w:pPr>
    </w:p>
    <w:p w:rsidR="00EF3ED9" w:rsidRPr="005F42C9" w:rsidRDefault="00EF3ED9" w:rsidP="00B71EDB">
      <w:pPr>
        <w:jc w:val="center"/>
        <w:rPr>
          <w:rFonts w:ascii="Times New Roman" w:hAnsi="Times New Roman" w:cs="Times New Roman"/>
          <w:b/>
          <w:lang w:val="en-US"/>
        </w:rPr>
      </w:pPr>
    </w:p>
    <w:p w:rsidR="00EF3ED9" w:rsidRPr="005F42C9" w:rsidRDefault="00EF3ED9" w:rsidP="00B71EDB">
      <w:pPr>
        <w:jc w:val="center"/>
        <w:rPr>
          <w:rFonts w:ascii="Times New Roman" w:hAnsi="Times New Roman" w:cs="Times New Roman"/>
          <w:b/>
          <w:lang w:val="en-US"/>
        </w:rPr>
      </w:pPr>
    </w:p>
    <w:p w:rsidR="00EF3ED9" w:rsidRPr="005F42C9" w:rsidRDefault="00EF3ED9" w:rsidP="00B71EDB">
      <w:pPr>
        <w:jc w:val="center"/>
        <w:rPr>
          <w:rFonts w:ascii="Times New Roman" w:hAnsi="Times New Roman" w:cs="Times New Roman"/>
          <w:b/>
          <w:lang w:val="en-US"/>
        </w:rPr>
      </w:pPr>
    </w:p>
    <w:p w:rsidR="002C42CC" w:rsidRPr="005F42C9" w:rsidRDefault="002C42CC" w:rsidP="00B71EDB">
      <w:pPr>
        <w:jc w:val="center"/>
        <w:rPr>
          <w:rFonts w:ascii="Times New Roman" w:hAnsi="Times New Roman" w:cs="Times New Roman"/>
          <w:b/>
          <w:lang w:val="en-US"/>
        </w:rPr>
      </w:pPr>
    </w:p>
    <w:p w:rsidR="00706973" w:rsidRPr="005F42C9" w:rsidRDefault="00706973" w:rsidP="00B71EDB">
      <w:pPr>
        <w:jc w:val="center"/>
        <w:rPr>
          <w:rFonts w:ascii="Times New Roman" w:hAnsi="Times New Roman" w:cs="Times New Roman"/>
          <w:b/>
          <w:lang w:val="en-US"/>
        </w:rPr>
      </w:pPr>
    </w:p>
    <w:p w:rsidR="00706973" w:rsidRPr="005F42C9" w:rsidRDefault="002A7C77" w:rsidP="00B71EDB">
      <w:pPr>
        <w:jc w:val="center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b/>
          <w:lang w:val="en-US"/>
        </w:rPr>
        <w:t>Fig</w:t>
      </w:r>
      <w:r w:rsidR="00A37373" w:rsidRPr="005F42C9">
        <w:rPr>
          <w:rFonts w:ascii="Times New Roman" w:hAnsi="Times New Roman" w:cs="Times New Roman"/>
          <w:b/>
          <w:lang w:val="en-US"/>
        </w:rPr>
        <w:t>ure</w:t>
      </w:r>
      <w:r w:rsidRPr="005F42C9">
        <w:rPr>
          <w:rFonts w:ascii="Times New Roman" w:hAnsi="Times New Roman" w:cs="Times New Roman"/>
          <w:b/>
          <w:lang w:val="en-US"/>
        </w:rPr>
        <w:t xml:space="preserve"> S</w:t>
      </w:r>
      <w:r w:rsidR="00282A39" w:rsidRPr="005F42C9">
        <w:rPr>
          <w:rFonts w:ascii="Times New Roman" w:hAnsi="Times New Roman" w:cs="Times New Roman"/>
          <w:b/>
          <w:lang w:val="en-US"/>
        </w:rPr>
        <w:t>1</w:t>
      </w:r>
      <w:r w:rsidRPr="005F42C9">
        <w:rPr>
          <w:rFonts w:ascii="Times New Roman" w:hAnsi="Times New Roman" w:cs="Times New Roman"/>
          <w:b/>
          <w:lang w:val="en-US"/>
        </w:rPr>
        <w:t xml:space="preserve">. </w:t>
      </w:r>
      <w:r w:rsidRPr="005F42C9">
        <w:rPr>
          <w:rFonts w:ascii="Times New Roman" w:hAnsi="Times New Roman" w:cs="Times New Roman"/>
          <w:lang w:val="en-US"/>
        </w:rPr>
        <w:t>Current status of A) Sardas dumpsite</w:t>
      </w:r>
      <w:r w:rsidR="00F97ABD" w:rsidRPr="005F42C9">
        <w:rPr>
          <w:rFonts w:ascii="Times New Roman" w:hAnsi="Times New Roman" w:cs="Times New Roman"/>
          <w:lang w:val="en-US"/>
        </w:rPr>
        <w:t xml:space="preserve"> and </w:t>
      </w:r>
      <w:r w:rsidR="00463DEC" w:rsidRPr="005F42C9">
        <w:rPr>
          <w:rFonts w:ascii="Times New Roman" w:hAnsi="Times New Roman" w:cs="Times New Roman"/>
          <w:lang w:val="en-US"/>
        </w:rPr>
        <w:t>B</w:t>
      </w:r>
      <w:r w:rsidRPr="005F42C9">
        <w:rPr>
          <w:rFonts w:ascii="Times New Roman" w:hAnsi="Times New Roman" w:cs="Times New Roman"/>
          <w:lang w:val="en-US"/>
        </w:rPr>
        <w:t>) I</w:t>
      </w:r>
      <w:r w:rsidR="00653B8A" w:rsidRPr="005F42C9">
        <w:rPr>
          <w:rFonts w:ascii="Times New Roman" w:hAnsi="Times New Roman" w:cs="Times New Roman"/>
          <w:lang w:val="en-US"/>
        </w:rPr>
        <w:t>NQUINOSA</w:t>
      </w:r>
      <w:r w:rsidRPr="005F42C9">
        <w:rPr>
          <w:rFonts w:ascii="Times New Roman" w:hAnsi="Times New Roman" w:cs="Times New Roman"/>
          <w:lang w:val="en-US"/>
        </w:rPr>
        <w:t xml:space="preserve"> Factory.</w:t>
      </w:r>
    </w:p>
    <w:p w:rsidR="003C5226" w:rsidRPr="005F42C9" w:rsidRDefault="003C5226" w:rsidP="00B71EDB">
      <w:pPr>
        <w:jc w:val="center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lang w:val="en-US"/>
        </w:rPr>
        <w:br w:type="page"/>
      </w:r>
    </w:p>
    <w:p w:rsidR="003C5226" w:rsidRPr="005F42C9" w:rsidRDefault="001E3D94" w:rsidP="00B71EDB">
      <w:pPr>
        <w:jc w:val="center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noProof/>
          <w:lang w:eastAsia="es-ES"/>
        </w:rPr>
        <w:lastRenderedPageBreak/>
        <w:drawing>
          <wp:anchor distT="0" distB="0" distL="114300" distR="114300" simplePos="0" relativeHeight="251696128" behindDoc="0" locked="0" layoutInCell="1" allowOverlap="1" wp14:anchorId="65E4C7E8" wp14:editId="14D5F736">
            <wp:simplePos x="0" y="0"/>
            <wp:positionH relativeFrom="column">
              <wp:posOffset>-500380</wp:posOffset>
            </wp:positionH>
            <wp:positionV relativeFrom="paragraph">
              <wp:posOffset>-96520</wp:posOffset>
            </wp:positionV>
            <wp:extent cx="6456045" cy="7043420"/>
            <wp:effectExtent l="0" t="0" r="1905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045" cy="7043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5226" w:rsidRPr="005F42C9" w:rsidRDefault="003C5226" w:rsidP="003C522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b/>
          <w:lang w:val="en-US"/>
        </w:rPr>
        <w:t>Figure S</w:t>
      </w:r>
      <w:r w:rsidR="00282A39" w:rsidRPr="005F42C9">
        <w:rPr>
          <w:rFonts w:ascii="Times New Roman" w:hAnsi="Times New Roman" w:cs="Times New Roman"/>
          <w:b/>
          <w:lang w:val="en-US"/>
        </w:rPr>
        <w:t>2</w:t>
      </w:r>
      <w:r w:rsidRPr="005F42C9">
        <w:rPr>
          <w:rFonts w:ascii="Times New Roman" w:hAnsi="Times New Roman" w:cs="Times New Roman"/>
          <w:b/>
          <w:lang w:val="en-US"/>
        </w:rPr>
        <w:t xml:space="preserve">. </w:t>
      </w:r>
      <w:r w:rsidR="00F01DC0" w:rsidRPr="005F42C9">
        <w:rPr>
          <w:rFonts w:ascii="Times New Roman" w:hAnsi="Times New Roman" w:cs="Times New Roman"/>
          <w:lang w:val="en-US"/>
        </w:rPr>
        <w:t>Mean</w:t>
      </w:r>
      <w:r w:rsidRPr="005F42C9">
        <w:rPr>
          <w:rFonts w:ascii="Times New Roman" w:hAnsi="Times New Roman" w:cs="Times New Roman"/>
          <w:lang w:val="en-US"/>
        </w:rPr>
        <w:t xml:space="preserve"> HCH concentration (ng/m</w:t>
      </w:r>
      <w:r w:rsidRPr="005F42C9">
        <w:rPr>
          <w:rFonts w:ascii="Times New Roman" w:hAnsi="Times New Roman" w:cs="Times New Roman"/>
          <w:vertAlign w:val="superscript"/>
          <w:lang w:val="en-US"/>
        </w:rPr>
        <w:t>3</w:t>
      </w:r>
      <w:r w:rsidRPr="005F42C9">
        <w:rPr>
          <w:rFonts w:ascii="Times New Roman" w:hAnsi="Times New Roman" w:cs="Times New Roman"/>
          <w:lang w:val="en-US"/>
        </w:rPr>
        <w:t xml:space="preserve">) obtained during the different sampling campaigns. The solid line represents the </w:t>
      </w:r>
      <w:r w:rsidR="00F01DC0" w:rsidRPr="005F42C9">
        <w:rPr>
          <w:rFonts w:ascii="Times New Roman" w:hAnsi="Times New Roman" w:cs="Times New Roman"/>
          <w:lang w:val="en-US"/>
        </w:rPr>
        <w:t>mean</w:t>
      </w:r>
      <w:r w:rsidRPr="005F42C9">
        <w:rPr>
          <w:rFonts w:ascii="Times New Roman" w:hAnsi="Times New Roman" w:cs="Times New Roman"/>
          <w:lang w:val="en-US"/>
        </w:rPr>
        <w:t xml:space="preserve"> temperature in the area at each sampling campaign.</w:t>
      </w:r>
    </w:p>
    <w:p w:rsidR="003C5226" w:rsidRPr="005F42C9" w:rsidRDefault="003C5226" w:rsidP="00B71EDB">
      <w:pPr>
        <w:jc w:val="center"/>
        <w:rPr>
          <w:rFonts w:ascii="Times New Roman" w:hAnsi="Times New Roman" w:cs="Times New Roman"/>
          <w:lang w:val="en-US"/>
        </w:rPr>
      </w:pPr>
    </w:p>
    <w:p w:rsidR="00E7748C" w:rsidRPr="005F42C9" w:rsidRDefault="006740BA" w:rsidP="00806ED9">
      <w:pPr>
        <w:jc w:val="center"/>
        <w:rPr>
          <w:rFonts w:ascii="Times New Roman" w:hAnsi="Times New Roman" w:cs="Times New Roman"/>
          <w:b/>
          <w:lang w:val="en-US"/>
        </w:rPr>
      </w:pPr>
      <w:r w:rsidRPr="005F42C9">
        <w:rPr>
          <w:rFonts w:ascii="Times New Roman" w:hAnsi="Times New Roman" w:cs="Times New Roman"/>
          <w:b/>
          <w:noProof/>
          <w:lang w:eastAsia="es-ES"/>
        </w:rPr>
        <w:lastRenderedPageBreak/>
        <w:drawing>
          <wp:inline distT="0" distB="0" distL="0" distR="0" wp14:anchorId="6F694603" wp14:editId="34AFE44A">
            <wp:extent cx="6447930" cy="7121209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3265" cy="71271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748C" w:rsidRPr="005F42C9" w:rsidRDefault="00E7748C" w:rsidP="008751A0">
      <w:pPr>
        <w:jc w:val="center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b/>
          <w:lang w:val="en-US"/>
        </w:rPr>
        <w:t>Figure S</w:t>
      </w:r>
      <w:r w:rsidR="00282A39" w:rsidRPr="005F42C9">
        <w:rPr>
          <w:rFonts w:ascii="Times New Roman" w:hAnsi="Times New Roman" w:cs="Times New Roman"/>
          <w:b/>
          <w:lang w:val="en-US"/>
        </w:rPr>
        <w:t>3</w:t>
      </w:r>
      <w:r w:rsidRPr="005F42C9">
        <w:rPr>
          <w:rFonts w:ascii="Times New Roman" w:hAnsi="Times New Roman" w:cs="Times New Roman"/>
          <w:b/>
          <w:lang w:val="en-US"/>
        </w:rPr>
        <w:t xml:space="preserve">. </w:t>
      </w:r>
      <w:r w:rsidRPr="005F42C9">
        <w:rPr>
          <w:rFonts w:ascii="Times New Roman" w:hAnsi="Times New Roman" w:cs="Times New Roman"/>
          <w:lang w:val="en-US"/>
        </w:rPr>
        <w:t xml:space="preserve">Relationship between logarithm of the partial pressure (Ln </w:t>
      </w:r>
      <w:r w:rsidRPr="005F42C9">
        <w:rPr>
          <w:rFonts w:ascii="Times New Roman" w:hAnsi="Times New Roman" w:cs="Times New Roman"/>
          <w:i/>
          <w:lang w:val="en-US"/>
        </w:rPr>
        <w:t>P</w:t>
      </w:r>
      <w:r w:rsidRPr="005F42C9">
        <w:rPr>
          <w:rFonts w:ascii="Times New Roman" w:hAnsi="Times New Roman" w:cs="Times New Roman"/>
          <w:i/>
          <w:vertAlign w:val="subscript"/>
          <w:lang w:val="en-US"/>
        </w:rPr>
        <w:t>a</w:t>
      </w:r>
      <w:r w:rsidRPr="005F42C9">
        <w:rPr>
          <w:rFonts w:ascii="Times New Roman" w:hAnsi="Times New Roman" w:cs="Times New Roman"/>
          <w:lang w:val="en-US"/>
        </w:rPr>
        <w:t>) for HCH isomers in air and the temperature (1/T).</w:t>
      </w:r>
    </w:p>
    <w:p w:rsidR="00E7748C" w:rsidRPr="005F42C9" w:rsidRDefault="00E7748C" w:rsidP="008751A0">
      <w:pPr>
        <w:jc w:val="center"/>
        <w:rPr>
          <w:rFonts w:ascii="Times New Roman" w:hAnsi="Times New Roman" w:cs="Times New Roman"/>
          <w:b/>
          <w:lang w:val="en-US"/>
        </w:rPr>
      </w:pPr>
    </w:p>
    <w:p w:rsidR="00E7748C" w:rsidRPr="005F42C9" w:rsidRDefault="006740BA" w:rsidP="008751A0">
      <w:pPr>
        <w:jc w:val="center"/>
        <w:rPr>
          <w:rFonts w:ascii="Times New Roman" w:hAnsi="Times New Roman" w:cs="Times New Roman"/>
          <w:b/>
          <w:lang w:val="en-US"/>
        </w:rPr>
      </w:pPr>
      <w:r w:rsidRPr="005F42C9">
        <w:rPr>
          <w:rFonts w:ascii="Times New Roman" w:hAnsi="Times New Roman" w:cs="Times New Roman"/>
          <w:b/>
          <w:noProof/>
          <w:lang w:eastAsia="es-ES"/>
        </w:rPr>
        <w:lastRenderedPageBreak/>
        <w:drawing>
          <wp:inline distT="0" distB="0" distL="0" distR="0" wp14:anchorId="36D2BBDD" wp14:editId="4D7DE5B3">
            <wp:extent cx="6844621" cy="30426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64" cy="3042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748C" w:rsidRPr="005F42C9" w:rsidRDefault="00E7748C" w:rsidP="00E7748C">
      <w:pPr>
        <w:jc w:val="center"/>
        <w:rPr>
          <w:rFonts w:ascii="Times New Roman" w:hAnsi="Times New Roman" w:cs="Times New Roman"/>
          <w:i/>
          <w:lang w:val="en-US"/>
        </w:rPr>
      </w:pPr>
      <w:r w:rsidRPr="005F42C9">
        <w:rPr>
          <w:rFonts w:ascii="Times New Roman" w:hAnsi="Times New Roman" w:cs="Times New Roman"/>
          <w:b/>
          <w:lang w:val="en-US"/>
        </w:rPr>
        <w:t>Figure S</w:t>
      </w:r>
      <w:r w:rsidR="00282A39" w:rsidRPr="005F42C9">
        <w:rPr>
          <w:rFonts w:ascii="Times New Roman" w:hAnsi="Times New Roman" w:cs="Times New Roman"/>
          <w:b/>
          <w:lang w:val="en-US"/>
        </w:rPr>
        <w:t>4</w:t>
      </w:r>
      <w:r w:rsidRPr="005F42C9">
        <w:rPr>
          <w:rFonts w:ascii="Times New Roman" w:hAnsi="Times New Roman" w:cs="Times New Roman"/>
          <w:b/>
          <w:lang w:val="en-US"/>
        </w:rPr>
        <w:t xml:space="preserve">. </w:t>
      </w:r>
      <w:r w:rsidRPr="005F42C9">
        <w:rPr>
          <w:rFonts w:ascii="Times New Roman" w:hAnsi="Times New Roman" w:cs="Times New Roman"/>
          <w:lang w:val="en-US"/>
        </w:rPr>
        <w:t xml:space="preserve">Relationship between logarithm of the partial pressure (Ln </w:t>
      </w:r>
      <w:r w:rsidRPr="005F42C9">
        <w:rPr>
          <w:rFonts w:ascii="Times New Roman" w:hAnsi="Times New Roman" w:cs="Times New Roman"/>
          <w:i/>
          <w:lang w:val="en-US"/>
        </w:rPr>
        <w:t>P</w:t>
      </w:r>
      <w:r w:rsidRPr="005F42C9">
        <w:rPr>
          <w:rFonts w:ascii="Times New Roman" w:hAnsi="Times New Roman" w:cs="Times New Roman"/>
          <w:i/>
          <w:vertAlign w:val="subscript"/>
          <w:lang w:val="en-US"/>
        </w:rPr>
        <w:t>a</w:t>
      </w:r>
      <w:r w:rsidRPr="005F42C9">
        <w:rPr>
          <w:rFonts w:ascii="Times New Roman" w:hAnsi="Times New Roman" w:cs="Times New Roman"/>
          <w:lang w:val="en-US"/>
        </w:rPr>
        <w:t>) for PeCB and HCB in air and the temperature (1/T).</w:t>
      </w:r>
    </w:p>
    <w:p w:rsidR="00E7748C" w:rsidRPr="005F42C9" w:rsidRDefault="00E7748C" w:rsidP="008751A0">
      <w:pPr>
        <w:jc w:val="center"/>
        <w:rPr>
          <w:rFonts w:ascii="Times New Roman" w:hAnsi="Times New Roman" w:cs="Times New Roman"/>
          <w:b/>
          <w:lang w:val="en-US"/>
        </w:rPr>
      </w:pPr>
    </w:p>
    <w:p w:rsidR="005A2996" w:rsidRPr="005F42C9" w:rsidRDefault="005A2996" w:rsidP="008751A0">
      <w:pPr>
        <w:jc w:val="center"/>
        <w:rPr>
          <w:rFonts w:ascii="Times New Roman" w:hAnsi="Times New Roman" w:cs="Times New Roman"/>
          <w:b/>
          <w:lang w:val="en-US"/>
        </w:rPr>
      </w:pPr>
      <w:r w:rsidRPr="005F42C9">
        <w:rPr>
          <w:rFonts w:ascii="Times New Roman" w:hAnsi="Times New Roman" w:cs="Times New Roman"/>
          <w:b/>
          <w:lang w:val="en-US"/>
        </w:rPr>
        <w:br w:type="page"/>
      </w:r>
    </w:p>
    <w:p w:rsidR="00D847DF" w:rsidRPr="005F42C9" w:rsidRDefault="00D847DF" w:rsidP="008751A0">
      <w:pPr>
        <w:jc w:val="center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b/>
          <w:lang w:val="en-US"/>
        </w:rPr>
        <w:lastRenderedPageBreak/>
        <w:t xml:space="preserve">Table S1. </w:t>
      </w:r>
      <w:r w:rsidR="00A42648" w:rsidRPr="005F42C9">
        <w:rPr>
          <w:rFonts w:ascii="Times New Roman" w:hAnsi="Times New Roman" w:cs="Times New Roman"/>
          <w:lang w:val="en-US"/>
        </w:rPr>
        <w:t xml:space="preserve">Details of sampling deployment and meteorological data monitored during the sampling campaigns </w:t>
      </w:r>
    </w:p>
    <w:tbl>
      <w:tblPr>
        <w:tblW w:w="5089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7"/>
        <w:gridCol w:w="1336"/>
        <w:gridCol w:w="991"/>
        <w:gridCol w:w="1006"/>
        <w:gridCol w:w="1394"/>
        <w:gridCol w:w="1394"/>
        <w:gridCol w:w="1540"/>
      </w:tblGrid>
      <w:tr w:rsidR="005F42C9" w:rsidRPr="005F42C9" w:rsidTr="00B366C9">
        <w:trPr>
          <w:trHeight w:val="454"/>
          <w:jc w:val="center"/>
        </w:trPr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  <w:t>Sampling</w:t>
            </w:r>
          </w:p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  <w:t>Campaigns</w:t>
            </w:r>
          </w:p>
        </w:tc>
        <w:tc>
          <w:tcPr>
            <w:tcW w:w="7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  <w:t>Date</w:t>
            </w:r>
          </w:p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  <w:t>(start)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  <w:t>Date</w:t>
            </w:r>
          </w:p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  <w:t>(finish)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  <w:t>Sampling</w:t>
            </w:r>
          </w:p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  <w:t>days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3685F" w:rsidRPr="005F42C9" w:rsidRDefault="0033685F" w:rsidP="0016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  <w:t>Temperature</w:t>
            </w:r>
          </w:p>
          <w:p w:rsidR="0033685F" w:rsidRPr="005F42C9" w:rsidRDefault="0033685F" w:rsidP="0016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  <w:t>(°C)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  <w:t>Relative</w:t>
            </w:r>
          </w:p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  <w:t>Humidity (%)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  <w:t>Solar irradiance</w:t>
            </w:r>
          </w:p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  <w:t xml:space="preserve">(W m </w:t>
            </w: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 w:eastAsia="es-ES"/>
              </w:rPr>
              <w:t>-2</w:t>
            </w: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  <w:t>)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SC1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24/02/2016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30/03/2016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5.2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76.0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138.3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ED3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SC2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30/03/2016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05/05/2016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9.9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66.2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186.7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SC3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05/05/2016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08/06/2016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34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14.5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63.9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211.5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685F" w:rsidRPr="005F42C9" w:rsidRDefault="0033685F" w:rsidP="008F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SC4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08/06/2016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13/07/2016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19.9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56.1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236.2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SC5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13/07/2016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16/08/2016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34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21.9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44.9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235.0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ED3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SC6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16/08/2016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22/09/2016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37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20.7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50.5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182.9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SC7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22/09/2016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19/10/2016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27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14.4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63.4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144.0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ED3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SC8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19/10/2016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28/11/2016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40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8.3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79.8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92.4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SC9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28/11/2016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28/12/2016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30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4.1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78.0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83.0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ED3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SC10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28/12/2016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01/02/2017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1.8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68.6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94.1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SC11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01/02/2017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09/03/2017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6.4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71.5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123.4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ED3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SC12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09/03/2017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11/04/2017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33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9.3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61.8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202.0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SC13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11/04/2017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17/05/2017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12.6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57.5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247.0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ED3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SC14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17/05/2017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21/06/2017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20.0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55.2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280.4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SC15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21/06/2017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26/07/2017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21.0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56.6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265.6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ED3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SC16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26/07/2017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29/08/2017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34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22.6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48.1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243.6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SC17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29/08/2017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03/10/2017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15.4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62.0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187.8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ED3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SC18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03/10/2017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07/11/2017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12.7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63.4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46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142.0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SC19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946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07/11/2017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13/12/2017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16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3.6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67.4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90.9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ED3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SC20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13/12/2017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17/01/2018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16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3.8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82.7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65.1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SC21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17/01/2018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20/02/2018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34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16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3.5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75.3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96.4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ED3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SC22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20/02/2018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26/03/2018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34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16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4.2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69.7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127.5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SC23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26/03/2018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26/04/2018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31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16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10.0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68.6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172.6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ED3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SC24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26/04/2018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30/05/2018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34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16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12.9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69.0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220.9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SC25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30/05/2018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04/07/2018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16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18.2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67.1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250.1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ED3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SC26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04/07/2018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08/08/2018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16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22.9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51.7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275.6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SC27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08/08/2018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12/09/2018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85F" w:rsidRPr="005F42C9" w:rsidRDefault="0033685F" w:rsidP="0016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20.0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59.6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222.9</w:t>
            </w:r>
          </w:p>
        </w:tc>
      </w:tr>
      <w:tr w:rsidR="005F42C9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ED3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SC28</w:t>
            </w:r>
          </w:p>
        </w:tc>
        <w:tc>
          <w:tcPr>
            <w:tcW w:w="759" w:type="pct"/>
            <w:tcBorders>
              <w:top w:val="nil"/>
              <w:left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12/09/2018</w:t>
            </w:r>
          </w:p>
        </w:tc>
        <w:tc>
          <w:tcPr>
            <w:tcW w:w="563" w:type="pct"/>
            <w:tcBorders>
              <w:top w:val="nil"/>
              <w:left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17/10/2018</w:t>
            </w:r>
          </w:p>
        </w:tc>
        <w:tc>
          <w:tcPr>
            <w:tcW w:w="572" w:type="pct"/>
            <w:tcBorders>
              <w:top w:val="nil"/>
              <w:left w:val="nil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35</w:t>
            </w:r>
          </w:p>
        </w:tc>
        <w:tc>
          <w:tcPr>
            <w:tcW w:w="792" w:type="pct"/>
            <w:tcBorders>
              <w:top w:val="nil"/>
              <w:left w:val="nil"/>
              <w:right w:val="nil"/>
            </w:tcBorders>
            <w:vAlign w:val="center"/>
          </w:tcPr>
          <w:p w:rsidR="0033685F" w:rsidRPr="005F42C9" w:rsidRDefault="0033685F" w:rsidP="0016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16.1</w:t>
            </w:r>
          </w:p>
        </w:tc>
        <w:tc>
          <w:tcPr>
            <w:tcW w:w="7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66.4</w:t>
            </w:r>
          </w:p>
        </w:tc>
        <w:tc>
          <w:tcPr>
            <w:tcW w:w="8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163.1</w:t>
            </w:r>
          </w:p>
        </w:tc>
      </w:tr>
      <w:tr w:rsidR="0033685F" w:rsidRPr="005F42C9" w:rsidTr="00B366C9">
        <w:trPr>
          <w:trHeight w:val="227"/>
          <w:jc w:val="center"/>
        </w:trPr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ES"/>
              </w:rPr>
              <w:t>SC29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17/10/2018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21/11/2018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3685F" w:rsidRPr="005F42C9" w:rsidRDefault="0033685F" w:rsidP="000B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35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3685F" w:rsidRPr="005F42C9" w:rsidRDefault="0033685F" w:rsidP="0016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8.9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77.9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685F" w:rsidRPr="005F42C9" w:rsidRDefault="0033685F" w:rsidP="00806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87.9</w:t>
            </w:r>
          </w:p>
        </w:tc>
      </w:tr>
    </w:tbl>
    <w:p w:rsidR="00CB6419" w:rsidRPr="005F42C9" w:rsidRDefault="00CB6419" w:rsidP="005F6B1C">
      <w:pPr>
        <w:rPr>
          <w:rFonts w:ascii="Times New Roman" w:hAnsi="Times New Roman" w:cs="Times New Roman"/>
          <w:i/>
          <w:lang w:val="en-US"/>
        </w:rPr>
      </w:pPr>
    </w:p>
    <w:p w:rsidR="00F31380" w:rsidRPr="005F42C9" w:rsidRDefault="00F31380" w:rsidP="005F6B1C">
      <w:pPr>
        <w:rPr>
          <w:rFonts w:ascii="Times New Roman" w:hAnsi="Times New Roman" w:cs="Times New Roman"/>
          <w:i/>
          <w:lang w:val="en-US"/>
        </w:rPr>
        <w:sectPr w:rsidR="00F31380" w:rsidRPr="005F42C9">
          <w:footerReference w:type="default" r:id="rId16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F31380" w:rsidRPr="005F42C9" w:rsidRDefault="00F31380" w:rsidP="00F3138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b/>
          <w:lang w:val="en-US"/>
        </w:rPr>
        <w:lastRenderedPageBreak/>
        <w:t xml:space="preserve">Table </w:t>
      </w:r>
      <w:r w:rsidR="00D9681A" w:rsidRPr="005F42C9">
        <w:rPr>
          <w:rFonts w:ascii="Times New Roman" w:hAnsi="Times New Roman" w:cs="Times New Roman"/>
          <w:b/>
          <w:lang w:val="en-US"/>
        </w:rPr>
        <w:t>S</w:t>
      </w:r>
      <w:r w:rsidRPr="005F42C9">
        <w:rPr>
          <w:rFonts w:ascii="Times New Roman" w:hAnsi="Times New Roman" w:cs="Times New Roman"/>
          <w:b/>
          <w:lang w:val="en-US"/>
        </w:rPr>
        <w:t xml:space="preserve">2. </w:t>
      </w:r>
      <w:r w:rsidR="00E83C7C" w:rsidRPr="005F42C9">
        <w:rPr>
          <w:rFonts w:ascii="Times New Roman" w:hAnsi="Times New Roman" w:cs="Times New Roman"/>
          <w:lang w:val="en-US"/>
        </w:rPr>
        <w:t xml:space="preserve">Descriptive statistics </w:t>
      </w:r>
      <w:r w:rsidR="0020161F" w:rsidRPr="005F42C9">
        <w:rPr>
          <w:rFonts w:ascii="Times New Roman" w:hAnsi="Times New Roman" w:cs="Times New Roman"/>
          <w:lang w:val="en-US"/>
        </w:rPr>
        <w:t>(</w:t>
      </w:r>
      <w:r w:rsidR="00F01DC0" w:rsidRPr="005F42C9">
        <w:rPr>
          <w:rFonts w:ascii="Times New Roman" w:hAnsi="Times New Roman" w:cs="Times New Roman"/>
          <w:lang w:val="en-US"/>
        </w:rPr>
        <w:t>mean</w:t>
      </w:r>
      <w:r w:rsidR="0020161F" w:rsidRPr="005F42C9">
        <w:rPr>
          <w:rFonts w:ascii="Times New Roman" w:hAnsi="Times New Roman" w:cs="Times New Roman"/>
          <w:lang w:val="en-US"/>
        </w:rPr>
        <w:t xml:space="preserve"> ± SD; (median); min-max)</w:t>
      </w:r>
      <w:r w:rsidR="00E83C7C" w:rsidRPr="005F42C9">
        <w:rPr>
          <w:rFonts w:ascii="Times New Roman" w:hAnsi="Times New Roman" w:cs="Times New Roman"/>
          <w:lang w:val="en-US"/>
        </w:rPr>
        <w:t xml:space="preserve"> </w:t>
      </w:r>
      <w:r w:rsidR="0020161F" w:rsidRPr="005F42C9">
        <w:rPr>
          <w:rFonts w:ascii="Times New Roman" w:hAnsi="Times New Roman" w:cs="Times New Roman"/>
          <w:lang w:val="en-US"/>
        </w:rPr>
        <w:t xml:space="preserve">of α-, β-, γ-, δ-, ε-HCH, PeCB and HCB </w:t>
      </w:r>
      <w:r w:rsidRPr="005F42C9">
        <w:rPr>
          <w:rFonts w:ascii="Times New Roman" w:hAnsi="Times New Roman" w:cs="Times New Roman"/>
          <w:lang w:val="en-US"/>
        </w:rPr>
        <w:t>air concentration in each sampling point.</w:t>
      </w: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6"/>
        <w:gridCol w:w="1417"/>
        <w:gridCol w:w="1276"/>
        <w:gridCol w:w="1417"/>
        <w:gridCol w:w="1420"/>
        <w:gridCol w:w="1134"/>
        <w:gridCol w:w="1414"/>
        <w:gridCol w:w="1417"/>
        <w:gridCol w:w="1417"/>
        <w:gridCol w:w="993"/>
        <w:gridCol w:w="1033"/>
      </w:tblGrid>
      <w:tr w:rsidR="005F42C9" w:rsidRPr="005F42C9" w:rsidTr="009D7351">
        <w:trPr>
          <w:trHeight w:val="315"/>
          <w:jc w:val="center"/>
        </w:trPr>
        <w:tc>
          <w:tcPr>
            <w:tcW w:w="426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en-US" w:eastAsia="es-E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α-HCH</w:t>
            </w:r>
            <w:r w:rsidR="0020161F"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s-ES"/>
              </w:rPr>
              <w:t>a</w:t>
            </w:r>
          </w:p>
          <w:p w:rsidR="0020161F" w:rsidRPr="005F42C9" w:rsidRDefault="0020161F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ng/m</w:t>
            </w:r>
            <w:r w:rsidRPr="005F42C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>3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β-HCH</w:t>
            </w:r>
            <w:r w:rsidR="0020161F"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s-ES"/>
              </w:rPr>
              <w:t>a</w:t>
            </w:r>
          </w:p>
          <w:p w:rsidR="0020161F" w:rsidRPr="005F42C9" w:rsidRDefault="0020161F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ng/m</w:t>
            </w:r>
            <w:r w:rsidRPr="005F42C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>3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γ-HCH</w:t>
            </w:r>
            <w:r w:rsidR="0020161F"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s-ES"/>
              </w:rPr>
              <w:t>a</w:t>
            </w:r>
          </w:p>
          <w:p w:rsidR="0020161F" w:rsidRPr="005F42C9" w:rsidRDefault="0020161F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ng/m</w:t>
            </w:r>
            <w:r w:rsidRPr="005F42C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>3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δ-HCH</w:t>
            </w:r>
            <w:r w:rsidR="0020161F"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s-ES"/>
              </w:rPr>
              <w:t>a</w:t>
            </w:r>
          </w:p>
          <w:p w:rsidR="0020161F" w:rsidRPr="005F42C9" w:rsidRDefault="0020161F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ng/m</w:t>
            </w:r>
            <w:r w:rsidRPr="005F42C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ε-HCH</w:t>
            </w:r>
            <w:r w:rsidR="0020161F"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s-ES"/>
              </w:rPr>
              <w:t>a</w:t>
            </w:r>
          </w:p>
          <w:p w:rsidR="0020161F" w:rsidRPr="005F42C9" w:rsidRDefault="0020161F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ng/m</w:t>
            </w:r>
            <w:r w:rsidRPr="005F42C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ΣHCH</w:t>
            </w:r>
            <w:r w:rsidR="0020161F"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s-ES"/>
              </w:rPr>
              <w:t>b</w:t>
            </w:r>
          </w:p>
          <w:p w:rsidR="0020161F" w:rsidRPr="005F42C9" w:rsidRDefault="0020161F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ng/m</w:t>
            </w:r>
            <w:r w:rsidRPr="005F42C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>3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α-/γ-HCH</w:t>
            </w:r>
            <w:r w:rsidR="0020161F"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s-ES"/>
              </w:rPr>
              <w:t>a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F31380" w:rsidRPr="005F42C9" w:rsidRDefault="00F31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PeCB</w:t>
            </w:r>
            <w:r w:rsidR="0020161F"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s-ES"/>
              </w:rPr>
              <w:t>c</w:t>
            </w:r>
          </w:p>
          <w:p w:rsidR="0020161F" w:rsidRPr="005F42C9" w:rsidRDefault="0020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pg/m</w:t>
            </w:r>
            <w:r w:rsidRPr="005F42C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>3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F31380" w:rsidRPr="005F42C9" w:rsidRDefault="00F31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HCB</w:t>
            </w:r>
            <w:r w:rsidR="0020161F"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s-ES"/>
              </w:rPr>
              <w:t>c</w:t>
            </w:r>
          </w:p>
          <w:p w:rsidR="0020161F" w:rsidRPr="005F42C9" w:rsidRDefault="0020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pg/m</w:t>
            </w:r>
            <w:r w:rsidRPr="005F42C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F31380" w:rsidRPr="005F42C9" w:rsidRDefault="00F31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ΣCB</w:t>
            </w:r>
            <w:r w:rsidR="0020161F"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s-ES"/>
              </w:rPr>
              <w:t>d</w:t>
            </w:r>
          </w:p>
          <w:p w:rsidR="0020161F" w:rsidRPr="005F42C9" w:rsidRDefault="0020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pg/m</w:t>
            </w:r>
            <w:r w:rsidRPr="005F42C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>3</w:t>
            </w:r>
          </w:p>
        </w:tc>
      </w:tr>
      <w:tr w:rsidR="005F42C9" w:rsidRPr="005F42C9" w:rsidTr="009D7351">
        <w:trPr>
          <w:trHeight w:val="300"/>
          <w:jc w:val="center"/>
        </w:trPr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A62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SP1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3.1 ± 2.06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0.39 ± 0.38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2.04 ± 1.27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1.19 ± 1.05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0.07 ± 0.06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6.79 ± 4.4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1.56 ± 0.57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9D7351">
        <w:trPr>
          <w:trHeight w:val="300"/>
          <w:jc w:val="center"/>
        </w:trPr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(2.96)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(0.2)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(1.81)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(0.63)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(0.04)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(5.48)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(1.45)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9D7351">
        <w:trPr>
          <w:trHeight w:val="300"/>
          <w:jc w:val="center"/>
        </w:trPr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0.21 - 7.77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0.04 - 1.5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0.14 - 4.66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0.04 - 4.22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0.005 - 0.2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0.43 - 16.64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0.69 - 3.53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A6211E">
        <w:trPr>
          <w:trHeight w:val="300"/>
          <w:jc w:val="center"/>
        </w:trPr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9D7351">
        <w:trPr>
          <w:trHeight w:val="300"/>
          <w:jc w:val="center"/>
        </w:trPr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A62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SP2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2.51 ± 2.06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0.43 ± 0.28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2.03 ± 1.07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1.06 ± 0.61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0.15 ± 0.22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6.18 ± 3.75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1.2 ± 0.46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76 ± 47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38 ± 25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114 ± 64</w:t>
            </w:r>
          </w:p>
        </w:tc>
      </w:tr>
      <w:tr w:rsidR="005F42C9" w:rsidRPr="005F42C9" w:rsidTr="009D7351">
        <w:trPr>
          <w:trHeight w:val="300"/>
          <w:jc w:val="center"/>
        </w:trPr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(2.19)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(0.35)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(1.92)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(0.94)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(0.08)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(6.12)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(1.13)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(68)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(39)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(91)</w:t>
            </w:r>
          </w:p>
        </w:tc>
      </w:tr>
      <w:tr w:rsidR="005F42C9" w:rsidRPr="005F42C9" w:rsidTr="009D7351">
        <w:trPr>
          <w:trHeight w:val="300"/>
          <w:jc w:val="center"/>
        </w:trPr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0.65 - 11.15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0.07 - 1.11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0.65 - 4.15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0.21 - 2.45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0.02 - 1.17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1.72 - 19.18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0.62 - 3.02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8.1 - 187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4.7 - 98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24 - 250</w:t>
            </w:r>
          </w:p>
        </w:tc>
      </w:tr>
      <w:tr w:rsidR="005F42C9" w:rsidRPr="005F42C9" w:rsidTr="00A6211E">
        <w:trPr>
          <w:trHeight w:val="300"/>
          <w:jc w:val="center"/>
        </w:trPr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42C9" w:rsidRPr="005F42C9" w:rsidTr="009D7351">
        <w:trPr>
          <w:trHeight w:val="300"/>
          <w:jc w:val="center"/>
        </w:trPr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743604" w:rsidP="00A62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SP3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 ± 1.63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0.09 ± 0.2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0.23 ± 0.17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0.13 ± 0.15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0.01 ± 0.02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1.17 ± 2.03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2.35 ± 2.34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9D7351">
        <w:trPr>
          <w:trHeight w:val="300"/>
          <w:jc w:val="center"/>
        </w:trPr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A6211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(0.3)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(0.05)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(0.17)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(0.07)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(0.01)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(0.61)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(1.77)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9D7351">
        <w:trPr>
          <w:trHeight w:val="300"/>
          <w:jc w:val="center"/>
        </w:trPr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0.07 - 8.83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0.003 - 1.09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0.04 - 0.65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0.02 - 0.72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0.001 - 0.08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0.16 - 10.99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0.88 - 13.67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31380" w:rsidRPr="005F42C9" w:rsidRDefault="00F31380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A6211E">
        <w:trPr>
          <w:trHeight w:val="300"/>
          <w:jc w:val="center"/>
        </w:trPr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9D7351">
        <w:trPr>
          <w:trHeight w:val="300"/>
          <w:jc w:val="center"/>
        </w:trPr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A62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SP4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0.23 ± 0.17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0.03 ± 0.02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0.44 ± 0.34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0.08 ± 0.08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0.01 ± 0.01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0.79 ± 0.54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0.57 ± 0.22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9D7351">
        <w:trPr>
          <w:trHeight w:val="300"/>
          <w:jc w:val="center"/>
        </w:trPr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(0.19)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(0.03)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(0.33)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(0.05)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(0.01)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(0.65)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(0.59)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9D7351">
        <w:trPr>
          <w:trHeight w:val="300"/>
          <w:jc w:val="center"/>
        </w:trPr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0.04 - 0.7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0.004 - 0.11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0.09 - 1.43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0.01 - 0.35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0.001 - 0.04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0.19 - 2.19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0.08 - 1.23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9D7351">
        <w:trPr>
          <w:trHeight w:val="300"/>
          <w:jc w:val="center"/>
        </w:trPr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9D7351">
        <w:trPr>
          <w:trHeight w:val="300"/>
          <w:jc w:val="center"/>
        </w:trPr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A62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SP5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0.24 ± 0.17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0.03 ± 0.02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0.15 ± 0.09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0.09 ± 0.06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0.01 ± 0.01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0.52 ± 0.3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1.6 ± 0.54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9.1 ± 5.8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35 ± 19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44 ± 24</w:t>
            </w:r>
          </w:p>
        </w:tc>
      </w:tr>
      <w:tr w:rsidR="005F42C9" w:rsidRPr="005F42C9" w:rsidTr="009D7351">
        <w:trPr>
          <w:trHeight w:val="300"/>
          <w:jc w:val="center"/>
        </w:trPr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(0.22)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(0.02)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(0.15)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(0.08)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(0.003)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(0.51)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(1.49)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(7.4)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(32)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(39)</w:t>
            </w:r>
          </w:p>
        </w:tc>
      </w:tr>
      <w:tr w:rsidR="005F42C9" w:rsidRPr="005F42C9" w:rsidTr="009D7351">
        <w:trPr>
          <w:trHeight w:val="300"/>
          <w:jc w:val="center"/>
        </w:trPr>
        <w:tc>
          <w:tcPr>
            <w:tcW w:w="42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0.02 - 0.79</w:t>
            </w:r>
          </w:p>
        </w:tc>
        <w:tc>
          <w:tcPr>
            <w:tcW w:w="451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0.002 - 0.1</w:t>
            </w:r>
          </w:p>
        </w:tc>
        <w:tc>
          <w:tcPr>
            <w:tcW w:w="501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0.01 - 0.39</w:t>
            </w:r>
          </w:p>
        </w:tc>
        <w:tc>
          <w:tcPr>
            <w:tcW w:w="502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0.01 - 0.28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0.001 - 0.02</w:t>
            </w:r>
          </w:p>
        </w:tc>
        <w:tc>
          <w:tcPr>
            <w:tcW w:w="50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0.07 - 1.18</w:t>
            </w:r>
          </w:p>
        </w:tc>
        <w:tc>
          <w:tcPr>
            <w:tcW w:w="501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0.61 - 3.23</w:t>
            </w:r>
          </w:p>
        </w:tc>
        <w:tc>
          <w:tcPr>
            <w:tcW w:w="501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1.7 - 21</w:t>
            </w:r>
          </w:p>
        </w:tc>
        <w:tc>
          <w:tcPr>
            <w:tcW w:w="351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8.6 - 76</w:t>
            </w:r>
          </w:p>
        </w:tc>
        <w:tc>
          <w:tcPr>
            <w:tcW w:w="365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12 - 87</w:t>
            </w:r>
          </w:p>
        </w:tc>
      </w:tr>
      <w:tr w:rsidR="005F42C9" w:rsidRPr="005F42C9" w:rsidTr="009D7351">
        <w:trPr>
          <w:trHeight w:val="300"/>
          <w:jc w:val="center"/>
        </w:trPr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TOTAL</w:t>
            </w:r>
          </w:p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1.35 ± 1.91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0.19 ± 0.29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0.98 ± 1.15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0.51 ± 0.74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0.05 ± 0.12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3.09 ± 3.90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1.46 ± 1.25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43 ± 48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36 ± 22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79 ± 60</w:t>
            </w:r>
          </w:p>
        </w:tc>
      </w:tr>
      <w:tr w:rsidR="005F42C9" w:rsidRPr="005F42C9" w:rsidTr="009D7351">
        <w:trPr>
          <w:trHeight w:val="300"/>
          <w:jc w:val="center"/>
        </w:trPr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(0.44)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(0.06)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(0.4)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(0.16)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(0.01)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(1.12)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(1.3)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(20)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(34)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(65)</w:t>
            </w:r>
          </w:p>
        </w:tc>
      </w:tr>
      <w:tr w:rsidR="005F42C9" w:rsidRPr="005F42C9" w:rsidTr="009D7351">
        <w:trPr>
          <w:trHeight w:val="300"/>
          <w:jc w:val="center"/>
        </w:trPr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0.02 - 11.15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0.002 - 1.5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0.01 - 4.66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0.01 - 4.22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0.001 - 1.17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0.07 - 19.18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0.08 - 13.67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1.7 - 187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4.7 - 98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6211E" w:rsidRPr="005F42C9" w:rsidRDefault="00A6211E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8"/>
                <w:szCs w:val="18"/>
              </w:rPr>
              <w:t>12 - 250</w:t>
            </w:r>
          </w:p>
        </w:tc>
      </w:tr>
    </w:tbl>
    <w:p w:rsidR="00F31380" w:rsidRPr="005F42C9" w:rsidRDefault="0020161F" w:rsidP="009D7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F42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es-ES"/>
        </w:rPr>
        <w:t>a</w:t>
      </w:r>
      <w:r w:rsidRPr="005F42C9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 xml:space="preserve"> Sampling campaigns (n=29) conducted from February 2016 to November 2018;</w:t>
      </w:r>
      <w:r w:rsidRPr="005F42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es-ES"/>
        </w:rPr>
        <w:t xml:space="preserve">b </w:t>
      </w:r>
      <w:r w:rsidRPr="005F42C9">
        <w:rPr>
          <w:rFonts w:ascii="Times New Roman" w:hAnsi="Times New Roman" w:cs="Times New Roman"/>
          <w:sz w:val="20"/>
          <w:szCs w:val="20"/>
          <w:lang w:val="en-US"/>
        </w:rPr>
        <w:t xml:space="preserve">Sum of α-, β-, γ-, δ- and ε-HCH; </w:t>
      </w:r>
      <w:r w:rsidRPr="005F42C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c</w:t>
      </w:r>
      <w:r w:rsidRPr="005F42C9">
        <w:rPr>
          <w:rFonts w:ascii="Times New Roman" w:hAnsi="Times New Roman" w:cs="Times New Roman"/>
          <w:sz w:val="20"/>
          <w:szCs w:val="20"/>
          <w:lang w:val="en-US"/>
        </w:rPr>
        <w:t xml:space="preserve"> S</w:t>
      </w:r>
      <w:r w:rsidRPr="005F42C9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 xml:space="preserve">ampling campaigns (n=21) conducted from October 2016 to November 2018; </w:t>
      </w:r>
      <w:r w:rsidRPr="005F42C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d</w:t>
      </w:r>
      <w:r w:rsidRPr="005F42C9">
        <w:rPr>
          <w:rFonts w:ascii="Times New Roman" w:hAnsi="Times New Roman" w:cs="Times New Roman"/>
          <w:sz w:val="20"/>
          <w:szCs w:val="20"/>
          <w:lang w:val="en-US"/>
        </w:rPr>
        <w:t xml:space="preserve"> Sum of PeCB and HCB</w:t>
      </w:r>
      <w:r w:rsidR="00DA2336" w:rsidRPr="005F42C9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20161F" w:rsidRPr="005F42C9" w:rsidRDefault="0020161F" w:rsidP="00F3138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:rsidR="0020161F" w:rsidRPr="005F42C9" w:rsidRDefault="0020161F" w:rsidP="00F3138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lang w:val="en-US"/>
        </w:rPr>
        <w:sectPr w:rsidR="0020161F" w:rsidRPr="005F42C9" w:rsidSect="009D7351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:rsidR="00E7748C" w:rsidRPr="005F42C9" w:rsidRDefault="00A03173" w:rsidP="00067007">
      <w:pPr>
        <w:jc w:val="center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b/>
          <w:lang w:val="en-US"/>
        </w:rPr>
        <w:lastRenderedPageBreak/>
        <w:t xml:space="preserve">Table </w:t>
      </w:r>
      <w:r w:rsidR="00D9681A" w:rsidRPr="005F42C9">
        <w:rPr>
          <w:rFonts w:ascii="Times New Roman" w:hAnsi="Times New Roman" w:cs="Times New Roman"/>
          <w:b/>
          <w:lang w:val="en-US"/>
        </w:rPr>
        <w:t>S3</w:t>
      </w:r>
      <w:r w:rsidRPr="005F42C9">
        <w:rPr>
          <w:rFonts w:ascii="Times New Roman" w:hAnsi="Times New Roman" w:cs="Times New Roman"/>
          <w:b/>
          <w:lang w:val="en-US"/>
        </w:rPr>
        <w:t xml:space="preserve">. </w:t>
      </w:r>
      <w:r w:rsidRPr="005F42C9">
        <w:rPr>
          <w:rFonts w:ascii="Times New Roman" w:hAnsi="Times New Roman" w:cs="Times New Roman"/>
          <w:lang w:val="en-US"/>
        </w:rPr>
        <w:t xml:space="preserve">Spearman Rho correlation matrix </w:t>
      </w:r>
      <w:r w:rsidR="00282E86" w:rsidRPr="005F42C9">
        <w:rPr>
          <w:rFonts w:ascii="Times New Roman" w:hAnsi="Times New Roman" w:cs="Times New Roman"/>
          <w:lang w:val="en-US"/>
        </w:rPr>
        <w:t xml:space="preserve">for </w:t>
      </w:r>
      <w:r w:rsidR="00A67E28" w:rsidRPr="005F42C9">
        <w:rPr>
          <w:rFonts w:ascii="Times New Roman" w:hAnsi="Times New Roman" w:cs="Times New Roman"/>
          <w:lang w:val="en-US"/>
        </w:rPr>
        <w:t xml:space="preserve">HCH </w:t>
      </w:r>
      <w:r w:rsidR="00282E86" w:rsidRPr="005F42C9">
        <w:rPr>
          <w:rFonts w:ascii="Times New Roman" w:hAnsi="Times New Roman" w:cs="Times New Roman"/>
          <w:lang w:val="en-US"/>
        </w:rPr>
        <w:t xml:space="preserve">concentrations and meteorological </w:t>
      </w:r>
      <w:r w:rsidRPr="005F42C9">
        <w:rPr>
          <w:rFonts w:ascii="Times New Roman" w:hAnsi="Times New Roman" w:cs="Times New Roman"/>
          <w:lang w:val="en-US"/>
        </w:rPr>
        <w:t>data</w:t>
      </w:r>
      <w:r w:rsidR="00E7748C" w:rsidRPr="005F42C9">
        <w:rPr>
          <w:rFonts w:ascii="Times New Roman" w:hAnsi="Times New Roman" w:cs="Times New Roman"/>
          <w:lang w:val="en-US"/>
        </w:rPr>
        <w:t xml:space="preserve"> obtained at each sampling point</w:t>
      </w:r>
      <w:r w:rsidR="00282E86" w:rsidRPr="005F42C9">
        <w:rPr>
          <w:rFonts w:ascii="Times New Roman" w:hAnsi="Times New Roman" w:cs="Times New Roman"/>
          <w:lang w:val="en-US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9"/>
        <w:gridCol w:w="1179"/>
        <w:gridCol w:w="1179"/>
        <w:gridCol w:w="1179"/>
        <w:gridCol w:w="1180"/>
        <w:gridCol w:w="1180"/>
        <w:gridCol w:w="1180"/>
        <w:gridCol w:w="1180"/>
        <w:gridCol w:w="1180"/>
        <w:gridCol w:w="1180"/>
        <w:gridCol w:w="1180"/>
        <w:gridCol w:w="1168"/>
      </w:tblGrid>
      <w:tr w:rsidR="005F42C9" w:rsidRPr="005F42C9" w:rsidTr="00897736">
        <w:trPr>
          <w:trHeight w:val="346"/>
        </w:trPr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SP1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α-HCH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β-HCH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γ-HCH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δ-HCH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ε-HCH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∑HCH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SC</w:t>
            </w:r>
            <w:r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a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H</w:t>
            </w:r>
            <w:r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b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SR</w:t>
            </w:r>
            <w:r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c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T</w:t>
            </w:r>
            <w:r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d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α-/γ-HCH</w:t>
            </w: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β-HCH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0.746**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γ-HCH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0.889**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0.836**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δ-HCH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0.844**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0.864**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0.888**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ε-HCH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0.543**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0.593**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0.571**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0.575**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∑HCH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0.959**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0.838**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0.963**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0.924**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0.579**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SC</w:t>
            </w:r>
            <w:r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a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0.308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0.320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0.275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0.292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0.178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0.306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H</w:t>
            </w:r>
            <w:r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b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-0.566**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-0.628**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-0.491**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-0.616**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-0.413*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-0.568**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0.148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SR</w:t>
            </w:r>
            <w:r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c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0.346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0.604**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0.276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0.489**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0.421*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0.378*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0.009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-0.812**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T</w:t>
            </w:r>
            <w:r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d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0.561**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0.740**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.0559**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0.768**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0.530**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0.633**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0.045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-0.843**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0.840**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α-/γ-HCH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0.264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-0.090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-0.143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-0.042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-0.045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0.260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-0.014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-0.005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-0.113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</w:tr>
      <w:tr w:rsidR="005F42C9" w:rsidRPr="005F42C9" w:rsidTr="00897736">
        <w:trPr>
          <w:trHeight w:val="386"/>
        </w:trPr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SP2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α-HCH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β-HCH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γ-HCH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δ-HCH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ε-HCH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∑HCH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SC</w:t>
            </w:r>
            <w:r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a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H</w:t>
            </w:r>
            <w:r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b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SR</w:t>
            </w:r>
            <w:r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c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T</w:t>
            </w:r>
            <w:r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d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α-/γ-HCH</w:t>
            </w: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β-HCH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0.634**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γ-HCH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0.899**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0.612**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δ-HCH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0.818**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0.748**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0.775**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ε-HCH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0.802**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0.668**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0.767**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0.767**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∑HCH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0.967**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0.711**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0.943**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0.867**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0.856**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SC</w:t>
            </w:r>
            <w:r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a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0.015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-0.011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-0.019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0.155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-0.075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-0.014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H</w:t>
            </w:r>
            <w:r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b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-0.458*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-0.148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-0.507**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-0.508**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-0.439*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-0.501**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0.148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SR</w:t>
            </w:r>
            <w:r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c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0.291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0.371*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0.383*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0.568**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0.435*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0.385*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0.009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-0.812**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T</w:t>
            </w:r>
            <w:r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d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0.475**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0.313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0.577**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0.645**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0.505**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0.541**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0.045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-0.843**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0.840**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α-/γ-HCH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0.320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0.174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-0.083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0.176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0.208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0.175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-0.038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0.083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-0.166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-0.136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748C" w:rsidRPr="005F42C9" w:rsidRDefault="00E7748C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</w:tr>
      <w:tr w:rsidR="005F42C9" w:rsidRPr="005F42C9" w:rsidTr="00897736">
        <w:trPr>
          <w:trHeight w:val="352"/>
        </w:trPr>
        <w:tc>
          <w:tcPr>
            <w:tcW w:w="41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522C7" w:rsidRPr="005F42C9" w:rsidRDefault="009522C7" w:rsidP="0028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</w:t>
            </w:r>
            <w:r w:rsidR="0098408C"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P</w:t>
            </w:r>
            <w:r w:rsidR="00282E86"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α-HCH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β-HCH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γ-HCH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δ-HCH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ε-HCH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∑HCH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SC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a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H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b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SR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c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T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d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α-/γ-HCH</w:t>
            </w: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β-HCH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0.785**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γ-HCH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0.946**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0.813**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δ-HCH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0.874**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0.731**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0.897**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lastRenderedPageBreak/>
              <w:t>ε-HCH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0.757**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0.737**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0.759**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0.717**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∑HCH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0.983**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0.818**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0.975**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0.912**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0.800**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SC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a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0.313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0.450*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0.273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0.095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0.143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0.267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H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b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-0.224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-0.189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-0.309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-0.362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-0.356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-0.297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0.148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SR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c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0.172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0.305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0.247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0.264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0.218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0.009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-0.812**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T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d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0.319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0.309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0.394*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0.430*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0.392*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0.389*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0.045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-0.843**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0.840**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897736">
        <w:trPr>
          <w:trHeight w:val="118"/>
        </w:trPr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α-/γ-HCH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-0.101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-0.234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-0.125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-0.133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-0.082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0.038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0.414*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-0.455*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-0.468*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</w:tr>
      <w:tr w:rsidR="005F42C9" w:rsidRPr="005F42C9" w:rsidTr="00897736">
        <w:trPr>
          <w:trHeight w:val="283"/>
        </w:trPr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522C7" w:rsidRPr="005F42C9" w:rsidRDefault="009522C7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</w:t>
            </w:r>
            <w:r w:rsidR="00E7748C"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P4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α-HCH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β-HCH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γ-HCH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δ-HCH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ε-HCH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∑HCH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SC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a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H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b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SR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c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T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d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α-/γ-HCH</w:t>
            </w: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β-HCH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0.317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γ-HCH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0.775**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0.015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δ-HCH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0.859**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0.363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0.635**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ε-HCH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0.475**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0.413**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0.485**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0.443*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∑HCH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0.876**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0.184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0.968**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0.744**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0.516**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SC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a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-0.058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0.381*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-0.254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-0.167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-0.105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-0.148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H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b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-0.631**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-0.410**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-0.337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-0.641**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-0.428*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-0.461*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0.148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SR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c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0.356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0.556**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0.048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0.500**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0.282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0.186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0.009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-0.812**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T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d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0.623**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0.674**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0.295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0.711**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0.372*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0.451*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0.045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-0.843**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0.840**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α-/γ-HCH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0.374*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0.391*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-0.173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0.433*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-0.033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0.035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0.320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-0.404**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0.388**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0.430*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</w:tr>
      <w:tr w:rsidR="005F42C9" w:rsidRPr="005F42C9" w:rsidTr="00897736">
        <w:trPr>
          <w:trHeight w:val="339"/>
        </w:trPr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522C7" w:rsidRPr="005F42C9" w:rsidRDefault="009522C7" w:rsidP="00E7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</w:t>
            </w:r>
            <w:r w:rsidR="00E7748C"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P5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α-HCH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β-HCH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γ-HCH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δ-HCH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ε-HCH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∑HCH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SC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a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H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b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SR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c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T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d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522C7" w:rsidRPr="005F42C9" w:rsidRDefault="009522C7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α-/γ-HCH</w:t>
            </w: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β-HCH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0.613**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γ-HCH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0.861**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0.688**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δ-HCH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0.902**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0.611**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0.848**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ε-HCH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0.523**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0.453*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0.600**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0.598**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∑HCH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0.970**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0.682**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0.932**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0.941**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0.613**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SC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a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0.352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0.522**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0.241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0.288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0.037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0.322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H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b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-0.335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-0.130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-0.434*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-0.520**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-0.360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-0.415*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0.148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SR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c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0.187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0.263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0.305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0.330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0.215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0.249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0.009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-0.812**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T</w:t>
            </w:r>
            <w:r w:rsidR="00653B8A"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d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0.347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0.258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0.475**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0.557**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0.273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0.419*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0.045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-0.843**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0.840**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FE72FB">
        <w:trPr>
          <w:trHeight w:val="20"/>
        </w:trPr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α-/γ-HCH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0.194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-0.233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-0.249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0.043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0.038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-0.057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0.217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-0.278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-0.361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6206" w:rsidRPr="005F42C9" w:rsidRDefault="00176206" w:rsidP="009A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</w:tr>
    </w:tbl>
    <w:p w:rsidR="00A60A00" w:rsidRPr="005F42C9" w:rsidRDefault="00653B8A" w:rsidP="00C64E38">
      <w:pPr>
        <w:rPr>
          <w:rFonts w:ascii="Times New Roman" w:hAnsi="Times New Roman" w:cs="Times New Roman"/>
          <w:i/>
          <w:lang w:val="en-US"/>
        </w:rPr>
      </w:pPr>
      <w:r w:rsidRPr="005F42C9">
        <w:rPr>
          <w:rFonts w:ascii="Times New Roman" w:eastAsia="Times New Roman" w:hAnsi="Times New Roman" w:cs="Times New Roman"/>
          <w:sz w:val="16"/>
          <w:szCs w:val="16"/>
          <w:vertAlign w:val="superscript"/>
          <w:lang w:val="en-US" w:eastAsia="es-ES"/>
        </w:rPr>
        <w:t>a</w:t>
      </w:r>
      <w:r w:rsidR="009522C7" w:rsidRPr="005F42C9">
        <w:rPr>
          <w:rFonts w:ascii="Times New Roman" w:eastAsia="Times New Roman" w:hAnsi="Times New Roman" w:cs="Times New Roman"/>
          <w:sz w:val="16"/>
          <w:szCs w:val="16"/>
          <w:lang w:val="en-US" w:eastAsia="es-ES"/>
        </w:rPr>
        <w:t xml:space="preserve">SC: sampling campaign; </w:t>
      </w:r>
      <w:r w:rsidRPr="005F42C9">
        <w:rPr>
          <w:rFonts w:ascii="Times New Roman" w:eastAsia="Times New Roman" w:hAnsi="Times New Roman" w:cs="Times New Roman"/>
          <w:sz w:val="16"/>
          <w:szCs w:val="16"/>
          <w:vertAlign w:val="superscript"/>
          <w:lang w:val="en-US" w:eastAsia="es-ES"/>
        </w:rPr>
        <w:t>b</w:t>
      </w:r>
      <w:r w:rsidR="009522C7" w:rsidRPr="005F42C9">
        <w:rPr>
          <w:rFonts w:ascii="Times New Roman" w:eastAsia="Times New Roman" w:hAnsi="Times New Roman" w:cs="Times New Roman"/>
          <w:sz w:val="16"/>
          <w:szCs w:val="16"/>
          <w:lang w:val="en-US" w:eastAsia="es-ES"/>
        </w:rPr>
        <w:t xml:space="preserve">H: relative humidity; </w:t>
      </w:r>
      <w:r w:rsidRPr="005F42C9">
        <w:rPr>
          <w:rFonts w:ascii="Times New Roman" w:eastAsia="Times New Roman" w:hAnsi="Times New Roman" w:cs="Times New Roman"/>
          <w:sz w:val="16"/>
          <w:szCs w:val="16"/>
          <w:vertAlign w:val="superscript"/>
          <w:lang w:val="en-US" w:eastAsia="es-ES"/>
        </w:rPr>
        <w:t>c</w:t>
      </w:r>
      <w:r w:rsidR="009522C7" w:rsidRPr="005F42C9">
        <w:rPr>
          <w:rFonts w:ascii="Times New Roman" w:eastAsia="Times New Roman" w:hAnsi="Times New Roman" w:cs="Times New Roman"/>
          <w:sz w:val="16"/>
          <w:szCs w:val="16"/>
          <w:lang w:val="en-US" w:eastAsia="es-ES"/>
        </w:rPr>
        <w:t xml:space="preserve">SR: solar radiation; </w:t>
      </w:r>
      <w:r w:rsidRPr="005F42C9">
        <w:rPr>
          <w:rFonts w:ascii="Times New Roman" w:eastAsia="Times New Roman" w:hAnsi="Times New Roman" w:cs="Times New Roman"/>
          <w:sz w:val="16"/>
          <w:szCs w:val="16"/>
          <w:vertAlign w:val="superscript"/>
          <w:lang w:val="en-US" w:eastAsia="es-ES"/>
        </w:rPr>
        <w:t>d</w:t>
      </w:r>
      <w:r w:rsidR="00012B53" w:rsidRPr="005F42C9">
        <w:rPr>
          <w:rFonts w:ascii="Times New Roman" w:eastAsia="Times New Roman" w:hAnsi="Times New Roman" w:cs="Times New Roman"/>
          <w:sz w:val="16"/>
          <w:szCs w:val="16"/>
          <w:lang w:val="en-US" w:eastAsia="es-ES"/>
        </w:rPr>
        <w:t xml:space="preserve">T: temperature. </w:t>
      </w:r>
      <w:r w:rsidR="009522C7" w:rsidRPr="005F42C9">
        <w:rPr>
          <w:rFonts w:ascii="Times New Roman" w:eastAsia="Times New Roman" w:hAnsi="Times New Roman" w:cs="Times New Roman"/>
          <w:sz w:val="16"/>
          <w:szCs w:val="16"/>
          <w:lang w:val="en-US" w:eastAsia="es-ES"/>
        </w:rPr>
        <w:t>* (p &lt; 0.05); ** (p &lt; 0.01).</w:t>
      </w:r>
    </w:p>
    <w:p w:rsidR="00D9681A" w:rsidRPr="005F42C9" w:rsidRDefault="00D9681A" w:rsidP="00C64E38">
      <w:pPr>
        <w:rPr>
          <w:rFonts w:ascii="Times New Roman" w:hAnsi="Times New Roman" w:cs="Times New Roman"/>
          <w:i/>
          <w:lang w:val="en-US"/>
        </w:rPr>
        <w:sectPr w:rsidR="00D9681A" w:rsidRPr="005F42C9" w:rsidSect="0040628E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:rsidR="00D9681A" w:rsidRPr="005F42C9" w:rsidRDefault="00D9681A" w:rsidP="00D9681A">
      <w:pPr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b/>
          <w:lang w:val="en-US"/>
        </w:rPr>
        <w:lastRenderedPageBreak/>
        <w:t>Table S4.</w:t>
      </w:r>
      <w:r w:rsidRPr="005F42C9">
        <w:rPr>
          <w:rFonts w:ascii="Times New Roman" w:hAnsi="Times New Roman" w:cs="Times New Roman"/>
          <w:lang w:val="en-US"/>
        </w:rPr>
        <w:t xml:space="preserve"> Comparison of concentrations (pg/m</w:t>
      </w:r>
      <w:r w:rsidRPr="005F42C9">
        <w:rPr>
          <w:rFonts w:ascii="Times New Roman" w:hAnsi="Times New Roman" w:cs="Times New Roman"/>
          <w:vertAlign w:val="superscript"/>
          <w:lang w:val="en-US"/>
        </w:rPr>
        <w:t>3</w:t>
      </w:r>
      <w:r w:rsidRPr="005F42C9">
        <w:rPr>
          <w:rFonts w:ascii="Times New Roman" w:hAnsi="Times New Roman" w:cs="Times New Roman"/>
          <w:lang w:val="en-US"/>
        </w:rPr>
        <w:t xml:space="preserve">) of HCH in air at different locations. </w:t>
      </w:r>
    </w:p>
    <w:p w:rsidR="006644E7" w:rsidRPr="005F42C9" w:rsidRDefault="006644E7" w:rsidP="00D9681A">
      <w:pPr>
        <w:rPr>
          <w:rFonts w:ascii="Times New Roman" w:hAnsi="Times New Roman" w:cs="Times New Roman"/>
          <w:lang w:val="en-US"/>
        </w:rPr>
      </w:pPr>
    </w:p>
    <w:tbl>
      <w:tblPr>
        <w:tblW w:w="1021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1"/>
        <w:gridCol w:w="1052"/>
        <w:gridCol w:w="1811"/>
        <w:gridCol w:w="1985"/>
        <w:gridCol w:w="1496"/>
        <w:gridCol w:w="871"/>
        <w:gridCol w:w="1809"/>
      </w:tblGrid>
      <w:tr w:rsidR="005F42C9" w:rsidRPr="005F42C9" w:rsidTr="0087662B">
        <w:trPr>
          <w:trHeight w:val="283"/>
          <w:jc w:val="center"/>
        </w:trPr>
        <w:tc>
          <w:tcPr>
            <w:tcW w:w="119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Country</w:t>
            </w:r>
          </w:p>
        </w:tc>
        <w:tc>
          <w:tcPr>
            <w:tcW w:w="105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Year</w:t>
            </w:r>
          </w:p>
        </w:tc>
        <w:tc>
          <w:tcPr>
            <w:tcW w:w="18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Location Type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Mean (min-max)</w:t>
            </w:r>
          </w:p>
        </w:tc>
        <w:tc>
          <w:tcPr>
            <w:tcW w:w="149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Isomer</w:t>
            </w:r>
          </w:p>
        </w:tc>
        <w:tc>
          <w:tcPr>
            <w:tcW w:w="87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Sampling System</w:t>
            </w:r>
          </w:p>
        </w:tc>
        <w:tc>
          <w:tcPr>
            <w:tcW w:w="18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Reference</w:t>
            </w:r>
          </w:p>
        </w:tc>
      </w:tr>
      <w:tr w:rsidR="005F42C9" w:rsidRPr="005F42C9" w:rsidTr="0087662B">
        <w:trPr>
          <w:trHeight w:val="666"/>
          <w:jc w:val="center"/>
        </w:trPr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Spain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2016-2018</w:t>
            </w:r>
          </w:p>
        </w:tc>
        <w:tc>
          <w:tcPr>
            <w:tcW w:w="1811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Sardas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3089 </w:t>
            </w:r>
            <w:r w:rsidRPr="005F42C9">
              <w:rPr>
                <w:rFonts w:ascii="Times New Roman" w:eastAsia="Times New Roman" w:hAnsi="Times New Roman" w:cs="Times New Roman"/>
                <w:lang w:eastAsia="es-ES"/>
              </w:rPr>
              <w:t>±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 3899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(73-19178)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Σα-,β-,γ-,δ, ε-HCH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PAS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The present study</w:t>
            </w:r>
          </w:p>
        </w:tc>
      </w:tr>
      <w:tr w:rsidR="005F42C9" w:rsidRPr="005F42C9" w:rsidTr="0087662B">
        <w:trPr>
          <w:trHeight w:val="624"/>
          <w:jc w:val="center"/>
        </w:trPr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Spain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2014-2016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Bailín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195000 </w:t>
            </w:r>
            <w:r w:rsidRPr="005F42C9">
              <w:rPr>
                <w:rFonts w:ascii="Times New Roman" w:eastAsia="Times New Roman" w:hAnsi="Times New Roman" w:cs="Times New Roman"/>
                <w:lang w:eastAsia="es-ES"/>
              </w:rPr>
              <w:t>±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 658000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(243-6561083</w:t>
            </w:r>
            <w:r w:rsidR="00B066E3"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)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Σα-,β-,γ-,δ, ε-HCH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PAS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De la Torre et al. 2018</w:t>
            </w:r>
          </w:p>
        </w:tc>
      </w:tr>
      <w:tr w:rsidR="005F42C9" w:rsidRPr="005F42C9" w:rsidTr="00D10BBE">
        <w:trPr>
          <w:trHeight w:val="1215"/>
          <w:jc w:val="center"/>
        </w:trPr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China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2014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HCH Factory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(1952-1983)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4"/>
                <w:lang w:eastAsia="es-ES"/>
              </w:rPr>
            </w:pP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52300 (</w:t>
            </w:r>
            <w:r w:rsidRPr="005F42C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es-ES"/>
              </w:rPr>
              <w:t>at site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)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(14300-133000)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es-ES"/>
              </w:rPr>
            </w:pP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5090 (</w:t>
            </w:r>
            <w:r w:rsidRPr="005F42C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es-ES"/>
              </w:rPr>
              <w:t>around site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)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(1300 -13800)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4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Σα-,β-,γ-,δ-HCH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PAS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Fang et al. 2017</w:t>
            </w:r>
          </w:p>
        </w:tc>
      </w:tr>
      <w:tr w:rsidR="005F42C9" w:rsidRPr="005F42C9" w:rsidTr="00D10BBE">
        <w:trPr>
          <w:trHeight w:val="874"/>
          <w:jc w:val="center"/>
        </w:trPr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Kuwait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2013-2014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Urban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Indutrial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Remote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67 (5-383)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13 (0.2-125)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8 (N.D.-25)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Σα-,β-,γ-,δ-HCH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AAS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Gevao et al. 2018</w:t>
            </w:r>
          </w:p>
        </w:tc>
      </w:tr>
      <w:tr w:rsidR="005F42C9" w:rsidRPr="005F42C9" w:rsidTr="006644E7">
        <w:trPr>
          <w:trHeight w:val="444"/>
          <w:jc w:val="center"/>
        </w:trPr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South Asia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2013-2014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Urban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33-207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Σα-,γ-HCH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PAS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Pozo et al. 2017a</w:t>
            </w:r>
          </w:p>
        </w:tc>
      </w:tr>
      <w:tr w:rsidR="005F42C9" w:rsidRPr="005F42C9" w:rsidTr="006644E7">
        <w:trPr>
          <w:trHeight w:val="408"/>
          <w:jc w:val="center"/>
        </w:trPr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Japan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2009-2014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Remote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15 (59-43)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Σα-,β-,γ-,δ-HCH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AAS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Takazawa et al. 2016</w:t>
            </w:r>
          </w:p>
        </w:tc>
      </w:tr>
      <w:tr w:rsidR="005F42C9" w:rsidRPr="005F42C9" w:rsidTr="0087662B">
        <w:trPr>
          <w:trHeight w:val="283"/>
          <w:jc w:val="center"/>
        </w:trPr>
        <w:tc>
          <w:tcPr>
            <w:tcW w:w="119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Spain</w:t>
            </w:r>
          </w:p>
        </w:tc>
        <w:tc>
          <w:tcPr>
            <w:tcW w:w="105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2008-2013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Urban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37 ( 5-154)</w:t>
            </w:r>
          </w:p>
        </w:tc>
        <w:tc>
          <w:tcPr>
            <w:tcW w:w="149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Σα-,β-,γ-HCH</w:t>
            </w:r>
          </w:p>
        </w:tc>
        <w:tc>
          <w:tcPr>
            <w:tcW w:w="87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PAS</w:t>
            </w:r>
          </w:p>
        </w:tc>
        <w:tc>
          <w:tcPr>
            <w:tcW w:w="18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De la Torre et al. 2016</w:t>
            </w:r>
          </w:p>
        </w:tc>
      </w:tr>
      <w:tr w:rsidR="005F42C9" w:rsidRPr="005F42C9" w:rsidTr="00D10BBE">
        <w:trPr>
          <w:trHeight w:val="410"/>
          <w:jc w:val="center"/>
        </w:trPr>
        <w:tc>
          <w:tcPr>
            <w:tcW w:w="11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105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81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Rural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22 (0.1-100)</w:t>
            </w:r>
          </w:p>
        </w:tc>
        <w:tc>
          <w:tcPr>
            <w:tcW w:w="149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87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8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D10BBE">
        <w:trPr>
          <w:trHeight w:val="1125"/>
          <w:jc w:val="center"/>
        </w:trPr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Pakistan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2012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Industrial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Residential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Background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Pesticide burial ground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1500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6600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9300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97400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Σα-,β-,γ-HCH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PAS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Alamdar et al. 2014</w:t>
            </w:r>
          </w:p>
        </w:tc>
      </w:tr>
      <w:tr w:rsidR="005F42C9" w:rsidRPr="005F42C9" w:rsidTr="0087662B">
        <w:trPr>
          <w:trHeight w:val="705"/>
          <w:jc w:val="center"/>
        </w:trPr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ES"/>
              </w:rPr>
              <w:t>Greenland (Denmark)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2008-2010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Remote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9 (0.1-23)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1.2 (0.06-12)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α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-HCH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γ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-HCH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AAS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Bossi et al. 2016</w:t>
            </w:r>
          </w:p>
        </w:tc>
      </w:tr>
      <w:tr w:rsidR="005F42C9" w:rsidRPr="005F42C9" w:rsidTr="00D10BBE">
        <w:trPr>
          <w:trHeight w:val="541"/>
          <w:jc w:val="center"/>
        </w:trPr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ES"/>
              </w:rPr>
              <w:t>Italy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2008-2009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Urban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Rural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9 ± 3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6.5 ± 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Σα-, γ-HCH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PAS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Estellano et al. 2017</w:t>
            </w:r>
          </w:p>
        </w:tc>
      </w:tr>
      <w:tr w:rsidR="005F42C9" w:rsidRPr="005F42C9" w:rsidTr="00D10BBE">
        <w:trPr>
          <w:trHeight w:val="563"/>
          <w:jc w:val="center"/>
        </w:trPr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India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2006-2007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Urban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5400 (890-17000)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Σα-,β-,γ-,δ-HCH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AAS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Chakraborty et al. 2010</w:t>
            </w:r>
          </w:p>
        </w:tc>
      </w:tr>
      <w:tr w:rsidR="005F42C9" w:rsidRPr="005F42C9" w:rsidTr="00D10BBE">
        <w:trPr>
          <w:trHeight w:val="416"/>
          <w:jc w:val="center"/>
        </w:trPr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Europe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2006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Background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64 ± 59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Σα-,β-,γ-HCH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PAS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Halse et al. 2011</w:t>
            </w:r>
          </w:p>
        </w:tc>
      </w:tr>
      <w:tr w:rsidR="005F42C9" w:rsidRPr="005F42C9" w:rsidTr="00D10BBE">
        <w:trPr>
          <w:trHeight w:val="422"/>
          <w:jc w:val="center"/>
        </w:trPr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China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2005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Global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620 (44-3500)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Σα-,β-,γ-HCH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PAS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Liu et al. 2016</w:t>
            </w:r>
          </w:p>
        </w:tc>
      </w:tr>
      <w:tr w:rsidR="005F42C9" w:rsidRPr="005F42C9" w:rsidTr="0087662B">
        <w:trPr>
          <w:trHeight w:val="283"/>
          <w:jc w:val="center"/>
        </w:trPr>
        <w:tc>
          <w:tcPr>
            <w:tcW w:w="119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India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2005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Agricultural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530 (194-999)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α-HCH</w:t>
            </w:r>
          </w:p>
        </w:tc>
        <w:tc>
          <w:tcPr>
            <w:tcW w:w="87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PAS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Pozo et al. 2009</w:t>
            </w:r>
          </w:p>
        </w:tc>
      </w:tr>
      <w:tr w:rsidR="005F42C9" w:rsidRPr="005F42C9" w:rsidTr="00D10BBE">
        <w:trPr>
          <w:trHeight w:val="404"/>
          <w:jc w:val="center"/>
        </w:trPr>
        <w:tc>
          <w:tcPr>
            <w:tcW w:w="119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  <w:lang w:eastAsia="es-E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81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2175 (922-3994)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γ-HCH</w:t>
            </w:r>
          </w:p>
        </w:tc>
        <w:tc>
          <w:tcPr>
            <w:tcW w:w="87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8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87662B">
        <w:trPr>
          <w:trHeight w:val="283"/>
          <w:jc w:val="center"/>
        </w:trPr>
        <w:tc>
          <w:tcPr>
            <w:tcW w:w="119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Turkey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2005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Rural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27 (18-38)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α-HCH</w:t>
            </w:r>
          </w:p>
        </w:tc>
        <w:tc>
          <w:tcPr>
            <w:tcW w:w="87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PAS</w:t>
            </w:r>
          </w:p>
        </w:tc>
        <w:tc>
          <w:tcPr>
            <w:tcW w:w="18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Pozo et al. 2009</w:t>
            </w:r>
          </w:p>
        </w:tc>
      </w:tr>
      <w:tr w:rsidR="005F42C9" w:rsidRPr="005F42C9" w:rsidTr="00D10BBE">
        <w:trPr>
          <w:trHeight w:val="400"/>
          <w:jc w:val="center"/>
        </w:trPr>
        <w:tc>
          <w:tcPr>
            <w:tcW w:w="11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  <w:lang w:eastAsia="es-ES"/>
              </w:rPr>
            </w:pPr>
          </w:p>
        </w:tc>
        <w:tc>
          <w:tcPr>
            <w:tcW w:w="105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81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25 (9-58)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γ-HCH</w:t>
            </w:r>
          </w:p>
        </w:tc>
        <w:tc>
          <w:tcPr>
            <w:tcW w:w="87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8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87662B">
        <w:trPr>
          <w:trHeight w:val="283"/>
          <w:jc w:val="center"/>
        </w:trPr>
        <w:tc>
          <w:tcPr>
            <w:tcW w:w="119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South Africa</w:t>
            </w:r>
          </w:p>
        </w:tc>
        <w:tc>
          <w:tcPr>
            <w:tcW w:w="105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2005</w:t>
            </w:r>
          </w:p>
        </w:tc>
        <w:tc>
          <w:tcPr>
            <w:tcW w:w="181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Remote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80 (9-117)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α-HCH</w:t>
            </w:r>
          </w:p>
        </w:tc>
        <w:tc>
          <w:tcPr>
            <w:tcW w:w="87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PAS</w:t>
            </w:r>
          </w:p>
        </w:tc>
        <w:tc>
          <w:tcPr>
            <w:tcW w:w="18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Pozo et al. 2009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fldChar w:fldCharType="begin"/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instrText xml:space="preserve"> NOTEREF _Ref535511074 \h \f \* MERGEFORMAT </w:instrTex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fldChar w:fldCharType="end"/>
            </w:r>
          </w:p>
        </w:tc>
      </w:tr>
      <w:tr w:rsidR="005F42C9" w:rsidRPr="005F42C9" w:rsidTr="00D10BBE">
        <w:trPr>
          <w:trHeight w:val="410"/>
          <w:jc w:val="center"/>
        </w:trPr>
        <w:tc>
          <w:tcPr>
            <w:tcW w:w="11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  <w:lang w:eastAsia="es-ES"/>
              </w:rPr>
            </w:pPr>
          </w:p>
        </w:tc>
        <w:tc>
          <w:tcPr>
            <w:tcW w:w="105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81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48 (10-68)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γ-HCH</w:t>
            </w:r>
          </w:p>
        </w:tc>
        <w:tc>
          <w:tcPr>
            <w:tcW w:w="87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8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87662B">
        <w:trPr>
          <w:trHeight w:val="283"/>
          <w:jc w:val="center"/>
        </w:trPr>
        <w:tc>
          <w:tcPr>
            <w:tcW w:w="119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Mexico</w:t>
            </w:r>
          </w:p>
        </w:tc>
        <w:tc>
          <w:tcPr>
            <w:tcW w:w="105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2005</w:t>
            </w:r>
          </w:p>
        </w:tc>
        <w:tc>
          <w:tcPr>
            <w:tcW w:w="181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Agricultural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α-HCH</w:t>
            </w:r>
          </w:p>
        </w:tc>
        <w:tc>
          <w:tcPr>
            <w:tcW w:w="87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PAS</w:t>
            </w:r>
          </w:p>
        </w:tc>
        <w:tc>
          <w:tcPr>
            <w:tcW w:w="18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Pozo et al.2009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fldChar w:fldCharType="begin"/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instrText xml:space="preserve"> NOTEREF _Ref535511074 \h \f \* MERGEFORMAT </w:instrTex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fldChar w:fldCharType="end"/>
            </w:r>
          </w:p>
        </w:tc>
      </w:tr>
      <w:tr w:rsidR="005F42C9" w:rsidRPr="005F42C9" w:rsidTr="00D10BBE">
        <w:trPr>
          <w:trHeight w:val="406"/>
          <w:jc w:val="center"/>
        </w:trPr>
        <w:tc>
          <w:tcPr>
            <w:tcW w:w="11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  <w:lang w:eastAsia="es-ES"/>
              </w:rPr>
            </w:pPr>
          </w:p>
        </w:tc>
        <w:tc>
          <w:tcPr>
            <w:tcW w:w="105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81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γ-HCH</w:t>
            </w:r>
          </w:p>
        </w:tc>
        <w:tc>
          <w:tcPr>
            <w:tcW w:w="87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8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87662B">
        <w:trPr>
          <w:trHeight w:val="283"/>
          <w:jc w:val="center"/>
        </w:trPr>
        <w:tc>
          <w:tcPr>
            <w:tcW w:w="119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EEUU</w:t>
            </w:r>
          </w:p>
        </w:tc>
        <w:tc>
          <w:tcPr>
            <w:tcW w:w="105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2005</w:t>
            </w:r>
          </w:p>
        </w:tc>
        <w:tc>
          <w:tcPr>
            <w:tcW w:w="181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Agricultural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40 (16-102)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α-HCH</w:t>
            </w:r>
          </w:p>
        </w:tc>
        <w:tc>
          <w:tcPr>
            <w:tcW w:w="87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PAS</w:t>
            </w:r>
          </w:p>
        </w:tc>
        <w:tc>
          <w:tcPr>
            <w:tcW w:w="18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Pozo et al. 2009</w:t>
            </w:r>
          </w:p>
        </w:tc>
      </w:tr>
      <w:tr w:rsidR="005F42C9" w:rsidRPr="005F42C9" w:rsidTr="006644E7">
        <w:trPr>
          <w:trHeight w:val="396"/>
          <w:jc w:val="center"/>
        </w:trPr>
        <w:tc>
          <w:tcPr>
            <w:tcW w:w="119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  <w:lang w:eastAsia="es-ES"/>
              </w:rPr>
            </w:pPr>
          </w:p>
        </w:tc>
        <w:tc>
          <w:tcPr>
            <w:tcW w:w="10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81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21 (17-23)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γ-HCH</w:t>
            </w:r>
          </w:p>
        </w:tc>
        <w:tc>
          <w:tcPr>
            <w:tcW w:w="87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8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87662B">
        <w:trPr>
          <w:trHeight w:val="283"/>
          <w:jc w:val="center"/>
        </w:trPr>
        <w:tc>
          <w:tcPr>
            <w:tcW w:w="119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A4A7A" w:rsidRPr="005F42C9" w:rsidRDefault="005A4A7A" w:rsidP="00C9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lastRenderedPageBreak/>
              <w:t>C</w:t>
            </w:r>
            <w:r w:rsidR="00C954A3"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anada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4A7A" w:rsidRPr="005F42C9" w:rsidRDefault="005A4A7A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1992-2012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4A7A" w:rsidRPr="005F42C9" w:rsidRDefault="005A4A7A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Remote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A4A7A" w:rsidRPr="005F42C9" w:rsidRDefault="006644E7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3.1</w:t>
            </w:r>
            <w:r w:rsidR="005A4A7A"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52</w:t>
            </w:r>
          </w:p>
          <w:p w:rsidR="005A4A7A" w:rsidRPr="005F42C9" w:rsidRDefault="005A4A7A" w:rsidP="0001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</w:t>
            </w:r>
            <w:r w:rsidR="006644E7"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6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-1</w:t>
            </w:r>
            <w:r w:rsidR="006644E7"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7</w:t>
            </w:r>
          </w:p>
          <w:p w:rsidR="006644E7" w:rsidRPr="005F42C9" w:rsidRDefault="006644E7" w:rsidP="0001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3.7-69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A4A7A" w:rsidRPr="005F42C9" w:rsidRDefault="005A4A7A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α-HCH</w:t>
            </w:r>
          </w:p>
          <w:p w:rsidR="005A4A7A" w:rsidRPr="005F42C9" w:rsidRDefault="005A4A7A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γ-HCH</w:t>
            </w:r>
          </w:p>
          <w:p w:rsidR="006A79DC" w:rsidRPr="005F42C9" w:rsidRDefault="006A79DC" w:rsidP="006A7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Σα-,γ-HCH</w:t>
            </w:r>
          </w:p>
        </w:tc>
        <w:tc>
          <w:tcPr>
            <w:tcW w:w="87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A4A7A" w:rsidRPr="005F42C9" w:rsidRDefault="005A4A7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AAS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A4A7A" w:rsidRPr="005F42C9" w:rsidRDefault="005A4A7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Shunthirasingham et al., 2016</w:t>
            </w:r>
          </w:p>
        </w:tc>
      </w:tr>
      <w:tr w:rsidR="005F42C9" w:rsidRPr="005F42C9" w:rsidTr="009C2F20">
        <w:trPr>
          <w:trHeight w:val="784"/>
          <w:jc w:val="center"/>
        </w:trPr>
        <w:tc>
          <w:tcPr>
            <w:tcW w:w="119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A4A7A" w:rsidRPr="005F42C9" w:rsidRDefault="005A4A7A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A4A7A" w:rsidRPr="005F42C9" w:rsidRDefault="005A4A7A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1995-2006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A4A7A" w:rsidRPr="005F42C9" w:rsidRDefault="005A4A7A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Rural/Urban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4A7A" w:rsidRPr="005F42C9" w:rsidRDefault="006644E7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6.5-36</w:t>
            </w:r>
          </w:p>
          <w:p w:rsidR="005A4A7A" w:rsidRPr="005F42C9" w:rsidRDefault="006644E7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3.2-49</w:t>
            </w:r>
          </w:p>
          <w:p w:rsidR="006644E7" w:rsidRPr="005F42C9" w:rsidRDefault="006644E7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9.7-75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4A7A" w:rsidRPr="005F42C9" w:rsidRDefault="005A4A7A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α-HCH</w:t>
            </w:r>
          </w:p>
          <w:p w:rsidR="005A4A7A" w:rsidRPr="005F42C9" w:rsidRDefault="005A4A7A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γ-HCH</w:t>
            </w:r>
          </w:p>
          <w:p w:rsidR="006A79DC" w:rsidRPr="005F42C9" w:rsidRDefault="006A79DC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Σα-,γ-HCH</w:t>
            </w:r>
          </w:p>
        </w:tc>
        <w:tc>
          <w:tcPr>
            <w:tcW w:w="87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A4A7A" w:rsidRPr="005F42C9" w:rsidRDefault="005A4A7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80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A4A7A" w:rsidRPr="005F42C9" w:rsidRDefault="005A4A7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87662B">
        <w:trPr>
          <w:trHeight w:val="283"/>
          <w:jc w:val="center"/>
        </w:trPr>
        <w:tc>
          <w:tcPr>
            <w:tcW w:w="119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C954A3" w:rsidRPr="005F42C9" w:rsidRDefault="00C954A3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North America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54A3" w:rsidRPr="005F42C9" w:rsidRDefault="00C954A3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1996-2010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54A3" w:rsidRPr="005F42C9" w:rsidRDefault="00C954A3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Urban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54A3" w:rsidRPr="005F42C9" w:rsidRDefault="00C954A3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6.6-98</w:t>
            </w:r>
          </w:p>
          <w:p w:rsidR="00C954A3" w:rsidRPr="005F42C9" w:rsidRDefault="00C954A3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0.9-9.7</w:t>
            </w:r>
          </w:p>
          <w:p w:rsidR="0087662B" w:rsidRPr="005F42C9" w:rsidRDefault="00C954A3" w:rsidP="00D10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4.0-53</w:t>
            </w:r>
          </w:p>
          <w:p w:rsidR="00D10BBE" w:rsidRPr="005F42C9" w:rsidRDefault="006644E7" w:rsidP="00D10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12-148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54A3" w:rsidRPr="005F42C9" w:rsidRDefault="00C954A3" w:rsidP="00C9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α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-HCH</w:t>
            </w:r>
          </w:p>
          <w:p w:rsidR="00C954A3" w:rsidRPr="005F42C9" w:rsidRDefault="00C954A3" w:rsidP="00C9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β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-HCH</w:t>
            </w:r>
          </w:p>
          <w:p w:rsidR="00D10BBE" w:rsidRPr="005F42C9" w:rsidRDefault="00C954A3" w:rsidP="00D10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γ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-HCH</w:t>
            </w:r>
          </w:p>
          <w:p w:rsidR="006A79DC" w:rsidRPr="005F42C9" w:rsidRDefault="006A79DC" w:rsidP="00D10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Σα-,β-,γ-HCH</w:t>
            </w:r>
          </w:p>
          <w:p w:rsidR="00D10BBE" w:rsidRPr="005F42C9" w:rsidRDefault="00D10BBE" w:rsidP="00D10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  <w:tc>
          <w:tcPr>
            <w:tcW w:w="87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C954A3" w:rsidRPr="005F42C9" w:rsidRDefault="00C954A3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AAS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C954A3" w:rsidRPr="005F42C9" w:rsidRDefault="00C954A3" w:rsidP="00C9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Venier and Hites, 2014</w:t>
            </w:r>
          </w:p>
        </w:tc>
      </w:tr>
      <w:tr w:rsidR="005F42C9" w:rsidRPr="005F42C9" w:rsidTr="0087662B">
        <w:trPr>
          <w:trHeight w:val="641"/>
          <w:jc w:val="center"/>
        </w:trPr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C954A3" w:rsidRPr="005F42C9" w:rsidRDefault="00C954A3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ES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54A3" w:rsidRPr="005F42C9" w:rsidRDefault="00C954A3" w:rsidP="00C9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1992-2010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54A3" w:rsidRPr="005F42C9" w:rsidRDefault="00C954A3" w:rsidP="00C9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Rural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54A3" w:rsidRPr="005F42C9" w:rsidRDefault="00C954A3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3.7-218</w:t>
            </w:r>
          </w:p>
          <w:p w:rsidR="00C954A3" w:rsidRPr="005F42C9" w:rsidRDefault="00C954A3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0.4-14</w:t>
            </w:r>
          </w:p>
          <w:p w:rsidR="00C954A3" w:rsidRPr="005F42C9" w:rsidRDefault="00C954A3" w:rsidP="00C9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1.0-169</w:t>
            </w:r>
          </w:p>
          <w:p w:rsidR="00D10BBE" w:rsidRPr="005F42C9" w:rsidRDefault="006644E7" w:rsidP="00C9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5-370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54A3" w:rsidRPr="005F42C9" w:rsidRDefault="00C954A3" w:rsidP="00C9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α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-HCH</w:t>
            </w:r>
          </w:p>
          <w:p w:rsidR="00C954A3" w:rsidRPr="005F42C9" w:rsidRDefault="00C954A3" w:rsidP="00C9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β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-HCH</w:t>
            </w:r>
          </w:p>
          <w:p w:rsidR="00C954A3" w:rsidRPr="005F42C9" w:rsidRDefault="00C954A3" w:rsidP="00C9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γ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-HCH</w:t>
            </w:r>
          </w:p>
          <w:p w:rsidR="006A79DC" w:rsidRPr="005F42C9" w:rsidRDefault="006A79DC" w:rsidP="00C9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Σα-,β-,γ-HCH</w:t>
            </w:r>
          </w:p>
          <w:p w:rsidR="00D10BBE" w:rsidRPr="005F42C9" w:rsidRDefault="00D10BBE" w:rsidP="00C9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  <w:tc>
          <w:tcPr>
            <w:tcW w:w="87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C954A3" w:rsidRPr="005F42C9" w:rsidRDefault="00C954A3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  <w:tc>
          <w:tcPr>
            <w:tcW w:w="18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C954A3" w:rsidRPr="005F42C9" w:rsidRDefault="00C954A3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</w:tr>
      <w:tr w:rsidR="005F42C9" w:rsidRPr="005F42C9" w:rsidTr="0087662B">
        <w:trPr>
          <w:trHeight w:val="718"/>
          <w:jc w:val="center"/>
        </w:trPr>
        <w:tc>
          <w:tcPr>
            <w:tcW w:w="119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954A3" w:rsidRPr="005F42C9" w:rsidRDefault="00C954A3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ES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954A3" w:rsidRPr="005F42C9" w:rsidRDefault="00C954A3" w:rsidP="00C9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1991-2010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954A3" w:rsidRPr="005F42C9" w:rsidRDefault="00C954A3" w:rsidP="00C9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Remote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954A3" w:rsidRPr="005F42C9" w:rsidRDefault="00C954A3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10-303</w:t>
            </w:r>
          </w:p>
          <w:p w:rsidR="00C954A3" w:rsidRPr="005F42C9" w:rsidRDefault="00C954A3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0.4-2.3</w:t>
            </w:r>
          </w:p>
          <w:p w:rsidR="00C954A3" w:rsidRPr="005F42C9" w:rsidRDefault="00C954A3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1.8-42</w:t>
            </w:r>
          </w:p>
          <w:p w:rsidR="006644E7" w:rsidRPr="005F42C9" w:rsidRDefault="006644E7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13-345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954A3" w:rsidRPr="005F42C9" w:rsidRDefault="00C954A3" w:rsidP="0087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α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-HCH</w:t>
            </w:r>
          </w:p>
          <w:p w:rsidR="00C954A3" w:rsidRPr="005F42C9" w:rsidRDefault="00C954A3" w:rsidP="0087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β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-HCH</w:t>
            </w:r>
          </w:p>
          <w:p w:rsidR="00C954A3" w:rsidRPr="005F42C9" w:rsidRDefault="00C954A3" w:rsidP="0087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γ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-HCH</w:t>
            </w:r>
          </w:p>
          <w:p w:rsidR="006A79DC" w:rsidRPr="005F42C9" w:rsidRDefault="006A79DC" w:rsidP="0087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Σα-,β-,γ-HCH</w:t>
            </w:r>
          </w:p>
        </w:tc>
        <w:tc>
          <w:tcPr>
            <w:tcW w:w="87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954A3" w:rsidRPr="005F42C9" w:rsidRDefault="00C954A3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  <w:tc>
          <w:tcPr>
            <w:tcW w:w="180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954A3" w:rsidRPr="005F42C9" w:rsidRDefault="00C954A3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</w:tr>
      <w:tr w:rsidR="005F42C9" w:rsidRPr="005F42C9" w:rsidTr="00D10BBE">
        <w:trPr>
          <w:trHeight w:val="997"/>
          <w:jc w:val="center"/>
        </w:trPr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C954A3" w:rsidRPr="005F42C9" w:rsidRDefault="00316DF2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ES"/>
              </w:rPr>
              <w:t>EEUU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C954A3" w:rsidRPr="005F42C9" w:rsidRDefault="00316DF2" w:rsidP="00C9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1978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16DF2" w:rsidRPr="005F42C9" w:rsidRDefault="00316DF2" w:rsidP="00C9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Landfill</w:t>
            </w:r>
          </w:p>
          <w:p w:rsidR="00C954A3" w:rsidRPr="005F42C9" w:rsidRDefault="00316DF2" w:rsidP="00C9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(Chemical Factory)</w:t>
            </w:r>
          </w:p>
          <w:p w:rsidR="00316DF2" w:rsidRPr="005F42C9" w:rsidRDefault="00316DF2" w:rsidP="00C9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(1942-1953)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954A3" w:rsidRPr="005F42C9" w:rsidRDefault="00316DF2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2000-100000</w:t>
            </w:r>
          </w:p>
          <w:p w:rsidR="00316DF2" w:rsidRPr="005F42C9" w:rsidRDefault="00316DF2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3000000</w:t>
            </w:r>
          </w:p>
          <w:p w:rsidR="00316DF2" w:rsidRPr="005F42C9" w:rsidRDefault="00316DF2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400000</w:t>
            </w:r>
          </w:p>
          <w:p w:rsidR="006644E7" w:rsidRPr="005F42C9" w:rsidRDefault="006644E7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3500000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954A3" w:rsidRPr="005F42C9" w:rsidRDefault="00C954A3" w:rsidP="0087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α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-HCH</w:t>
            </w:r>
          </w:p>
          <w:p w:rsidR="00C954A3" w:rsidRPr="005F42C9" w:rsidRDefault="00C954A3" w:rsidP="00316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β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-HCH</w:t>
            </w:r>
          </w:p>
          <w:p w:rsidR="00316DF2" w:rsidRPr="005F42C9" w:rsidRDefault="00316DF2" w:rsidP="0087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δ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-HCH</w:t>
            </w:r>
          </w:p>
          <w:p w:rsidR="006A79DC" w:rsidRPr="005F42C9" w:rsidRDefault="006A79DC" w:rsidP="00876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Σα-,β-, δ -HCH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C954A3" w:rsidRPr="005F42C9" w:rsidRDefault="00316DF2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---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C954A3" w:rsidRPr="005F42C9" w:rsidRDefault="00316DF2" w:rsidP="00556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N</w:t>
            </w:r>
            <w:r w:rsidR="00556C39"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YSDOH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, 1981</w:t>
            </w:r>
          </w:p>
        </w:tc>
      </w:tr>
    </w:tbl>
    <w:p w:rsidR="00D9681A" w:rsidRPr="005F42C9" w:rsidRDefault="00D9681A" w:rsidP="00D9681A">
      <w:pPr>
        <w:ind w:left="-851"/>
        <w:rPr>
          <w:rFonts w:ascii="Times New Roman" w:eastAsia="Times New Roman" w:hAnsi="Times New Roman" w:cs="Times New Roman"/>
          <w:sz w:val="16"/>
          <w:szCs w:val="16"/>
          <w:lang w:val="en-US" w:eastAsia="es-ES"/>
        </w:rPr>
      </w:pPr>
      <w:r w:rsidRPr="005F42C9">
        <w:rPr>
          <w:rFonts w:ascii="Times New Roman" w:eastAsia="Times New Roman" w:hAnsi="Times New Roman" w:cs="Times New Roman"/>
          <w:sz w:val="16"/>
          <w:szCs w:val="16"/>
          <w:lang w:val="en-US" w:eastAsia="es-ES"/>
        </w:rPr>
        <w:t>Mean ± S.D. (min- max).PAS: Passive Air Samplers. AAS: Active Air Sampler.</w:t>
      </w:r>
    </w:p>
    <w:p w:rsidR="00D9681A" w:rsidRPr="005F42C9" w:rsidRDefault="00D9681A" w:rsidP="00D9681A">
      <w:pPr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lang w:val="en-US"/>
        </w:rPr>
        <w:br w:type="page"/>
      </w:r>
    </w:p>
    <w:p w:rsidR="00D9681A" w:rsidRPr="005F42C9" w:rsidRDefault="00D9681A" w:rsidP="00D9681A">
      <w:pPr>
        <w:jc w:val="center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b/>
          <w:lang w:val="en-US"/>
        </w:rPr>
        <w:lastRenderedPageBreak/>
        <w:t>Table S</w:t>
      </w:r>
      <w:r w:rsidR="00871837" w:rsidRPr="005F42C9">
        <w:rPr>
          <w:rFonts w:ascii="Times New Roman" w:hAnsi="Times New Roman" w:cs="Times New Roman"/>
          <w:b/>
          <w:lang w:val="en-US"/>
        </w:rPr>
        <w:t>5</w:t>
      </w:r>
      <w:r w:rsidRPr="005F42C9">
        <w:rPr>
          <w:rFonts w:ascii="Times New Roman" w:hAnsi="Times New Roman" w:cs="Times New Roman"/>
          <w:b/>
          <w:lang w:val="en-US"/>
        </w:rPr>
        <w:t>.</w:t>
      </w:r>
      <w:r w:rsidRPr="005F42C9">
        <w:rPr>
          <w:rFonts w:ascii="Times New Roman" w:hAnsi="Times New Roman" w:cs="Times New Roman"/>
          <w:lang w:val="en-US"/>
        </w:rPr>
        <w:t xml:space="preserve"> Comparison of concentrations (pg/m</w:t>
      </w:r>
      <w:r w:rsidRPr="005F42C9">
        <w:rPr>
          <w:rFonts w:ascii="Times New Roman" w:hAnsi="Times New Roman" w:cs="Times New Roman"/>
          <w:vertAlign w:val="superscript"/>
          <w:lang w:val="en-US"/>
        </w:rPr>
        <w:t>3</w:t>
      </w:r>
      <w:r w:rsidRPr="005F42C9">
        <w:rPr>
          <w:rFonts w:ascii="Times New Roman" w:hAnsi="Times New Roman" w:cs="Times New Roman"/>
          <w:lang w:val="en-US"/>
        </w:rPr>
        <w:t>) of PeCB in air at different locations.</w:t>
      </w:r>
    </w:p>
    <w:tbl>
      <w:tblPr>
        <w:tblW w:w="10038" w:type="dxa"/>
        <w:jc w:val="center"/>
        <w:tblInd w:w="9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1"/>
        <w:gridCol w:w="1518"/>
        <w:gridCol w:w="2450"/>
        <w:gridCol w:w="2300"/>
        <w:gridCol w:w="992"/>
        <w:gridCol w:w="1587"/>
      </w:tblGrid>
      <w:tr w:rsidR="005F42C9" w:rsidRPr="005F42C9" w:rsidTr="0033685F">
        <w:trPr>
          <w:trHeight w:val="283"/>
          <w:jc w:val="center"/>
        </w:trPr>
        <w:tc>
          <w:tcPr>
            <w:tcW w:w="119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Country</w:t>
            </w:r>
          </w:p>
        </w:tc>
        <w:tc>
          <w:tcPr>
            <w:tcW w:w="15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Year</w:t>
            </w:r>
          </w:p>
        </w:tc>
        <w:tc>
          <w:tcPr>
            <w:tcW w:w="24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Location Type</w:t>
            </w:r>
          </w:p>
        </w:tc>
        <w:tc>
          <w:tcPr>
            <w:tcW w:w="23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Mean (min-max)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Sampling System</w:t>
            </w:r>
          </w:p>
        </w:tc>
        <w:tc>
          <w:tcPr>
            <w:tcW w:w="158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Reference</w:t>
            </w:r>
          </w:p>
        </w:tc>
      </w:tr>
      <w:tr w:rsidR="005F42C9" w:rsidRPr="005F42C9" w:rsidTr="0033685F">
        <w:trPr>
          <w:trHeight w:val="510"/>
          <w:jc w:val="center"/>
        </w:trPr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Spain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2016-2018</w:t>
            </w:r>
          </w:p>
        </w:tc>
        <w:tc>
          <w:tcPr>
            <w:tcW w:w="24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Sardas</w:t>
            </w:r>
          </w:p>
        </w:tc>
        <w:tc>
          <w:tcPr>
            <w:tcW w:w="23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43 </w:t>
            </w:r>
            <w:r w:rsidRPr="005F42C9">
              <w:rPr>
                <w:rFonts w:ascii="Times New Roman" w:eastAsia="Times New Roman" w:hAnsi="Times New Roman" w:cs="Times New Roman"/>
                <w:lang w:eastAsia="es-ES"/>
              </w:rPr>
              <w:t>±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 48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(1.7-187)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PAS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The present study</w:t>
            </w:r>
          </w:p>
        </w:tc>
      </w:tr>
      <w:tr w:rsidR="005F42C9" w:rsidRPr="005F42C9" w:rsidTr="0033685F">
        <w:trPr>
          <w:trHeight w:val="576"/>
          <w:jc w:val="center"/>
        </w:trPr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South America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2014-2015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Background/Agricultural/Urban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&lt;4-146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PAS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Rauert et al. 2018</w:t>
            </w:r>
          </w:p>
        </w:tc>
      </w:tr>
      <w:tr w:rsidR="005F42C9" w:rsidRPr="005F42C9" w:rsidTr="005A4A7A">
        <w:trPr>
          <w:trHeight w:val="283"/>
          <w:jc w:val="center"/>
        </w:trPr>
        <w:tc>
          <w:tcPr>
            <w:tcW w:w="119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Kuwait</w:t>
            </w:r>
          </w:p>
        </w:tc>
        <w:tc>
          <w:tcPr>
            <w:tcW w:w="151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2013-2014</w:t>
            </w:r>
          </w:p>
        </w:tc>
        <w:tc>
          <w:tcPr>
            <w:tcW w:w="24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Industrial</w:t>
            </w:r>
          </w:p>
          <w:p w:rsidR="00D9681A" w:rsidRPr="005F42C9" w:rsidRDefault="00D9681A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Urban</w:t>
            </w:r>
          </w:p>
          <w:p w:rsidR="00D9681A" w:rsidRPr="005F42C9" w:rsidRDefault="00D9681A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Remote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7.4 (N.D.-26.3)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AAS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Gevao et al. 2018</w:t>
            </w:r>
          </w:p>
        </w:tc>
      </w:tr>
      <w:tr w:rsidR="005F42C9" w:rsidRPr="005F42C9" w:rsidTr="005A4A7A">
        <w:trPr>
          <w:trHeight w:val="283"/>
          <w:jc w:val="center"/>
        </w:trPr>
        <w:tc>
          <w:tcPr>
            <w:tcW w:w="11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  <w:lang w:eastAsia="es-ES"/>
              </w:rPr>
            </w:pPr>
          </w:p>
        </w:tc>
        <w:tc>
          <w:tcPr>
            <w:tcW w:w="15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24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24.6 (2.2-108)</w:t>
            </w:r>
          </w:p>
          <w:p w:rsidR="00D9681A" w:rsidRPr="005F42C9" w:rsidRDefault="00D9681A" w:rsidP="005A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8.7 (N.D.-51.1)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5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33685F">
        <w:trPr>
          <w:trHeight w:val="566"/>
          <w:jc w:val="center"/>
        </w:trPr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Antarctica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2010-2011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Background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N.D.-6.1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PAS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Pozo et al. 2017b</w:t>
            </w:r>
          </w:p>
        </w:tc>
      </w:tr>
      <w:tr w:rsidR="005F42C9" w:rsidRPr="005F42C9" w:rsidTr="0033685F">
        <w:trPr>
          <w:trHeight w:val="576"/>
          <w:jc w:val="center"/>
        </w:trPr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Czech Republic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2003-2005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Background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0.5-441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AAS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Dvorska et al. 2008</w:t>
            </w:r>
          </w:p>
        </w:tc>
      </w:tr>
      <w:tr w:rsidR="005F42C9" w:rsidRPr="005F42C9" w:rsidTr="0033685F">
        <w:trPr>
          <w:trHeight w:val="576"/>
          <w:jc w:val="center"/>
        </w:trPr>
        <w:tc>
          <w:tcPr>
            <w:tcW w:w="119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Sweden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2003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Bailey et al. 2009</w:t>
            </w:r>
          </w:p>
        </w:tc>
      </w:tr>
    </w:tbl>
    <w:p w:rsidR="00D9681A" w:rsidRPr="005F42C9" w:rsidRDefault="00D9681A" w:rsidP="00D9681A">
      <w:pPr>
        <w:ind w:left="-709"/>
        <w:rPr>
          <w:rFonts w:ascii="Times New Roman" w:eastAsia="Times New Roman" w:hAnsi="Times New Roman" w:cs="Times New Roman"/>
          <w:sz w:val="16"/>
          <w:szCs w:val="16"/>
          <w:lang w:val="en-US" w:eastAsia="es-ES"/>
        </w:rPr>
      </w:pPr>
      <w:r w:rsidRPr="005F42C9">
        <w:rPr>
          <w:rFonts w:ascii="Times New Roman" w:eastAsia="Times New Roman" w:hAnsi="Times New Roman" w:cs="Times New Roman"/>
          <w:sz w:val="16"/>
          <w:szCs w:val="16"/>
          <w:lang w:val="en-US" w:eastAsia="es-ES"/>
        </w:rPr>
        <w:t>Mean ± S.D. (min- max).PAS: Passive Air Samplers. AAS: Active Air Sampler.</w:t>
      </w:r>
    </w:p>
    <w:p w:rsidR="00D9681A" w:rsidRPr="005F42C9" w:rsidRDefault="00D9681A" w:rsidP="00D9681A">
      <w:pPr>
        <w:jc w:val="center"/>
        <w:rPr>
          <w:rFonts w:ascii="Times New Roman" w:hAnsi="Times New Roman" w:cs="Times New Roman"/>
          <w:lang w:val="en-US"/>
        </w:rPr>
      </w:pPr>
    </w:p>
    <w:p w:rsidR="00D9681A" w:rsidRPr="005F42C9" w:rsidRDefault="00D9681A" w:rsidP="00D9681A">
      <w:pPr>
        <w:jc w:val="center"/>
        <w:rPr>
          <w:rFonts w:ascii="Times New Roman" w:hAnsi="Times New Roman" w:cs="Times New Roman"/>
          <w:lang w:val="en-US"/>
        </w:rPr>
      </w:pPr>
    </w:p>
    <w:p w:rsidR="00926ACA" w:rsidRPr="005F42C9" w:rsidRDefault="00926ACA" w:rsidP="00D9681A">
      <w:pPr>
        <w:jc w:val="center"/>
        <w:rPr>
          <w:rFonts w:ascii="Times New Roman" w:hAnsi="Times New Roman" w:cs="Times New Roman"/>
          <w:lang w:val="en-US"/>
        </w:rPr>
      </w:pPr>
    </w:p>
    <w:p w:rsidR="00D9681A" w:rsidRPr="005F42C9" w:rsidRDefault="00D9681A" w:rsidP="00D9681A">
      <w:pPr>
        <w:jc w:val="center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b/>
          <w:lang w:val="en-US"/>
        </w:rPr>
        <w:t>Table S</w:t>
      </w:r>
      <w:r w:rsidR="00F97ABD" w:rsidRPr="005F42C9">
        <w:rPr>
          <w:rFonts w:ascii="Times New Roman" w:hAnsi="Times New Roman" w:cs="Times New Roman"/>
          <w:b/>
          <w:lang w:val="en-US"/>
        </w:rPr>
        <w:t>6</w:t>
      </w:r>
      <w:r w:rsidRPr="005F42C9">
        <w:rPr>
          <w:rFonts w:ascii="Times New Roman" w:hAnsi="Times New Roman" w:cs="Times New Roman"/>
          <w:b/>
          <w:lang w:val="en-US"/>
        </w:rPr>
        <w:t>.</w:t>
      </w:r>
      <w:r w:rsidRPr="005F42C9">
        <w:rPr>
          <w:rFonts w:ascii="Times New Roman" w:hAnsi="Times New Roman" w:cs="Times New Roman"/>
          <w:lang w:val="en-US"/>
        </w:rPr>
        <w:t xml:space="preserve"> Comparison of concentrations (pg/m</w:t>
      </w:r>
      <w:r w:rsidRPr="005F42C9">
        <w:rPr>
          <w:rFonts w:ascii="Times New Roman" w:hAnsi="Times New Roman" w:cs="Times New Roman"/>
          <w:vertAlign w:val="superscript"/>
          <w:lang w:val="en-US"/>
        </w:rPr>
        <w:t>3</w:t>
      </w:r>
      <w:r w:rsidRPr="005F42C9">
        <w:rPr>
          <w:rFonts w:ascii="Times New Roman" w:hAnsi="Times New Roman" w:cs="Times New Roman"/>
          <w:lang w:val="en-US"/>
        </w:rPr>
        <w:t>) of HCB in air at different locations.</w:t>
      </w:r>
    </w:p>
    <w:tbl>
      <w:tblPr>
        <w:tblW w:w="9622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1"/>
        <w:gridCol w:w="1364"/>
        <w:gridCol w:w="2450"/>
        <w:gridCol w:w="1896"/>
        <w:gridCol w:w="951"/>
        <w:gridCol w:w="1770"/>
      </w:tblGrid>
      <w:tr w:rsidR="005F42C9" w:rsidRPr="005F42C9" w:rsidTr="0033685F">
        <w:trPr>
          <w:trHeight w:val="283"/>
          <w:jc w:val="center"/>
        </w:trPr>
        <w:tc>
          <w:tcPr>
            <w:tcW w:w="119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Country</w:t>
            </w:r>
          </w:p>
        </w:tc>
        <w:tc>
          <w:tcPr>
            <w:tcW w:w="136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Year</w:t>
            </w:r>
          </w:p>
        </w:tc>
        <w:tc>
          <w:tcPr>
            <w:tcW w:w="24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Location Type</w:t>
            </w:r>
          </w:p>
        </w:tc>
        <w:tc>
          <w:tcPr>
            <w:tcW w:w="189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Mean (min-max)</w:t>
            </w:r>
          </w:p>
        </w:tc>
        <w:tc>
          <w:tcPr>
            <w:tcW w:w="9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Sampling System</w:t>
            </w:r>
          </w:p>
        </w:tc>
        <w:tc>
          <w:tcPr>
            <w:tcW w:w="17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Reference</w:t>
            </w:r>
          </w:p>
        </w:tc>
      </w:tr>
      <w:tr w:rsidR="005F42C9" w:rsidRPr="005F42C9" w:rsidTr="0033685F">
        <w:trPr>
          <w:trHeight w:val="510"/>
          <w:jc w:val="center"/>
        </w:trPr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Spain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2016-2018</w:t>
            </w:r>
          </w:p>
        </w:tc>
        <w:tc>
          <w:tcPr>
            <w:tcW w:w="24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Sardas</w:t>
            </w:r>
          </w:p>
        </w:tc>
        <w:tc>
          <w:tcPr>
            <w:tcW w:w="189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36 </w:t>
            </w:r>
            <w:r w:rsidRPr="005F42C9">
              <w:rPr>
                <w:rFonts w:ascii="Times New Roman" w:eastAsia="Times New Roman" w:hAnsi="Times New Roman" w:cs="Times New Roman"/>
                <w:lang w:eastAsia="es-ES"/>
              </w:rPr>
              <w:t>±</w:t>
            </w: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 22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(4.7-98)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PAS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The present study</w:t>
            </w:r>
          </w:p>
        </w:tc>
      </w:tr>
      <w:tr w:rsidR="005F42C9" w:rsidRPr="005F42C9" w:rsidTr="0033685F">
        <w:trPr>
          <w:trHeight w:val="576"/>
          <w:jc w:val="center"/>
        </w:trPr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South America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2014-2015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Background/Agricultural/Urban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8.8-108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PAS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Raouert et al. 2018</w:t>
            </w:r>
          </w:p>
        </w:tc>
      </w:tr>
      <w:tr w:rsidR="005F42C9" w:rsidRPr="005F42C9" w:rsidTr="0033685F">
        <w:trPr>
          <w:trHeight w:val="576"/>
          <w:jc w:val="center"/>
        </w:trPr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Brazil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2010-2015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Urban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N.D.-126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PAS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Tominaga et al. 2016</w:t>
            </w:r>
          </w:p>
        </w:tc>
      </w:tr>
      <w:tr w:rsidR="005F42C9" w:rsidRPr="005F42C9" w:rsidTr="0033685F">
        <w:trPr>
          <w:trHeight w:val="621"/>
          <w:jc w:val="center"/>
        </w:trPr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Kuwait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2013-2014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Industrial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Urban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Remote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37.1 (N.D. -173.4)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108.4 (8.7-539)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39.8 (N.D.-259.4)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AAS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Gevao et al. 2018</w:t>
            </w:r>
          </w:p>
        </w:tc>
      </w:tr>
      <w:tr w:rsidR="005F42C9" w:rsidRPr="005F42C9" w:rsidTr="0033685F">
        <w:trPr>
          <w:trHeight w:val="576"/>
          <w:jc w:val="center"/>
        </w:trPr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Africa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2012-2013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Remote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11.35 (6.95-19.30)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AAS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Nøst et al. 2018</w:t>
            </w:r>
          </w:p>
        </w:tc>
      </w:tr>
      <w:tr w:rsidR="005F42C9" w:rsidRPr="005F42C9" w:rsidTr="0033685F">
        <w:trPr>
          <w:trHeight w:val="576"/>
          <w:jc w:val="center"/>
        </w:trPr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Tibet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2013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Remote/Rural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3.6-54.3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PAS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Wang et al. 2017</w:t>
            </w:r>
          </w:p>
        </w:tc>
      </w:tr>
      <w:tr w:rsidR="005F42C9" w:rsidRPr="005F42C9" w:rsidTr="0033685F">
        <w:trPr>
          <w:trHeight w:val="283"/>
          <w:jc w:val="center"/>
        </w:trPr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Spain</w:t>
            </w:r>
          </w:p>
        </w:tc>
        <w:tc>
          <w:tcPr>
            <w:tcW w:w="136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2008-2013</w:t>
            </w:r>
          </w:p>
        </w:tc>
        <w:tc>
          <w:tcPr>
            <w:tcW w:w="24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Urban</w:t>
            </w:r>
          </w:p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Remote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51 (12-152)</w:t>
            </w:r>
          </w:p>
        </w:tc>
        <w:tc>
          <w:tcPr>
            <w:tcW w:w="9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PAS</w:t>
            </w:r>
          </w:p>
        </w:tc>
        <w:tc>
          <w:tcPr>
            <w:tcW w:w="17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De la Torre et al. 2016</w:t>
            </w:r>
          </w:p>
        </w:tc>
      </w:tr>
      <w:tr w:rsidR="005F42C9" w:rsidRPr="005F42C9" w:rsidTr="0033685F">
        <w:trPr>
          <w:trHeight w:val="283"/>
          <w:jc w:val="center"/>
        </w:trPr>
        <w:tc>
          <w:tcPr>
            <w:tcW w:w="119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136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245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61 (0.03-244)</w:t>
            </w:r>
          </w:p>
        </w:tc>
        <w:tc>
          <w:tcPr>
            <w:tcW w:w="9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7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33685F">
        <w:trPr>
          <w:trHeight w:val="283"/>
          <w:jc w:val="center"/>
        </w:trPr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Greenland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2008-2013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Background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80.3 (1.01-160.1)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AAS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Bossi et al. 2016</w:t>
            </w:r>
          </w:p>
        </w:tc>
      </w:tr>
      <w:tr w:rsidR="005F42C9" w:rsidRPr="005F42C9" w:rsidTr="0033685F">
        <w:trPr>
          <w:trHeight w:val="283"/>
          <w:jc w:val="center"/>
        </w:trPr>
        <w:tc>
          <w:tcPr>
            <w:tcW w:w="119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Antarctica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2010-2011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Background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0.8-47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PAS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81A" w:rsidRPr="005F42C9" w:rsidRDefault="00D9681A" w:rsidP="00336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Pozo et al. 2017b</w:t>
            </w:r>
          </w:p>
        </w:tc>
      </w:tr>
    </w:tbl>
    <w:p w:rsidR="00D9681A" w:rsidRPr="005F42C9" w:rsidRDefault="00D9681A" w:rsidP="00D9681A">
      <w:pPr>
        <w:ind w:left="-426"/>
        <w:rPr>
          <w:rFonts w:ascii="Times New Roman" w:eastAsia="Times New Roman" w:hAnsi="Times New Roman" w:cs="Times New Roman"/>
          <w:sz w:val="16"/>
          <w:szCs w:val="16"/>
          <w:lang w:val="en-US" w:eastAsia="es-ES"/>
        </w:rPr>
      </w:pPr>
      <w:r w:rsidRPr="005F42C9">
        <w:rPr>
          <w:rFonts w:ascii="Times New Roman" w:eastAsia="Times New Roman" w:hAnsi="Times New Roman" w:cs="Times New Roman"/>
          <w:sz w:val="16"/>
          <w:szCs w:val="16"/>
          <w:lang w:val="en-US" w:eastAsia="es-ES"/>
        </w:rPr>
        <w:t>Mean ± S.D. (min- max).PAS: Passive Air Samplers. AAS: Active Air Sampler.</w:t>
      </w:r>
    </w:p>
    <w:p w:rsidR="003D2FF9" w:rsidRPr="005F42C9" w:rsidRDefault="003D2FF9" w:rsidP="00D9681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lang w:val="en-US"/>
        </w:rPr>
        <w:sectPr w:rsidR="003D2FF9" w:rsidRPr="005F42C9" w:rsidSect="00D9681A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3D2FF9" w:rsidRPr="005F42C9" w:rsidRDefault="003D2FF9" w:rsidP="003D2FF9">
      <w:pPr>
        <w:jc w:val="center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b/>
          <w:lang w:val="en-US"/>
        </w:rPr>
        <w:lastRenderedPageBreak/>
        <w:t xml:space="preserve">Table S7. </w:t>
      </w:r>
      <w:r w:rsidRPr="005F42C9">
        <w:rPr>
          <w:rFonts w:ascii="Times New Roman" w:hAnsi="Times New Roman" w:cs="Times New Roman"/>
          <w:lang w:val="en-US"/>
        </w:rPr>
        <w:t>Spearman Rho correlation matrix corresponding to HCHs, PeC</w:t>
      </w:r>
      <w:r w:rsidR="005A5434" w:rsidRPr="005F42C9">
        <w:rPr>
          <w:rFonts w:ascii="Times New Roman" w:hAnsi="Times New Roman" w:cs="Times New Roman"/>
          <w:lang w:val="en-US"/>
        </w:rPr>
        <w:t>B, HCB and meteorological data.</w:t>
      </w:r>
    </w:p>
    <w:tbl>
      <w:tblPr>
        <w:tblW w:w="14636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1"/>
        <w:gridCol w:w="1050"/>
        <w:gridCol w:w="1102"/>
        <w:gridCol w:w="994"/>
        <w:gridCol w:w="1076"/>
        <w:gridCol w:w="1064"/>
        <w:gridCol w:w="1077"/>
        <w:gridCol w:w="1081"/>
        <w:gridCol w:w="987"/>
        <w:gridCol w:w="1035"/>
        <w:gridCol w:w="1012"/>
        <w:gridCol w:w="1008"/>
        <w:gridCol w:w="1038"/>
        <w:gridCol w:w="911"/>
      </w:tblGrid>
      <w:tr w:rsidR="005F42C9" w:rsidRPr="005F42C9" w:rsidTr="00BE3FF7">
        <w:trPr>
          <w:trHeight w:val="315"/>
          <w:jc w:val="center"/>
        </w:trPr>
        <w:tc>
          <w:tcPr>
            <w:tcW w:w="12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SP2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PeCB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HCB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∑CB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α-HCH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β-HCH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γ-HCH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δ-HCH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ε-HCH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∑HCH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SC</w:t>
            </w:r>
            <w:r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a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H</w:t>
            </w:r>
            <w:r w:rsidRPr="005F42C9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es-ES"/>
              </w:rPr>
              <w:t>b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SR</w:t>
            </w:r>
            <w:r w:rsidRPr="005F42C9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es-ES"/>
              </w:rPr>
              <w:t>c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T</w:t>
            </w:r>
            <w:r w:rsidRPr="005F42C9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es-ES"/>
              </w:rPr>
              <w:t>d</w:t>
            </w: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PeCB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HCB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0.527*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∑CB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0.936**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0.754**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α-HCH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0.109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-0.112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0.095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β-HCH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0.239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-0.057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0.198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0.634**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γ-HCH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0.250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-0.020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0.211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0.899**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0.612**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δ-HCH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0.404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0.064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0.818**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0.748**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0.775**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ε-HCH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-0.027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-0.110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-0.024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0.802**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0.668**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0.767**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0.767**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∑HCH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0.171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-0.060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0.155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0.967**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0.711**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0.943**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0.867**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0.856**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SC</w:t>
            </w:r>
            <w:r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a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0.141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-0.012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0.169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0.015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-0.011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-0.019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0.155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-0.075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-0.014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H</w:t>
            </w:r>
            <w:r w:rsidRPr="005F42C9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es-ES"/>
              </w:rPr>
              <w:t>b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-0.255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-0.351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-0.369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-0.458*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-0.148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-0.507**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-0.508**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-0.439*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-0.501**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-0.072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SR</w:t>
            </w:r>
            <w:r w:rsidRPr="005F42C9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es-ES"/>
              </w:rPr>
              <w:t>c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0.357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0.366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0.434*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0.291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0.371*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0.383*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0.568**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0.435*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0.385*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0.151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-0.863**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T</w:t>
            </w:r>
            <w:r w:rsidRPr="005F42C9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es-ES"/>
              </w:rPr>
              <w:t>d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0.363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0.493*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0.527*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0.475**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0.313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0.577**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0.645**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0.505**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0.541**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-0.796**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0.859**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</w:tr>
      <w:tr w:rsidR="005F42C9" w:rsidRPr="005F42C9" w:rsidTr="00BE3FF7">
        <w:trPr>
          <w:trHeight w:val="315"/>
          <w:jc w:val="center"/>
        </w:trPr>
        <w:tc>
          <w:tcPr>
            <w:tcW w:w="12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SP5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PeCB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HCB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∑CB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α-HCH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β-HCH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γ-HCH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δ-HCH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ε-HCH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∑HCH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SC</w:t>
            </w:r>
            <w:r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a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H</w:t>
            </w:r>
            <w:r w:rsidRPr="005F42C9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es-ES"/>
              </w:rPr>
              <w:t>b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SR</w:t>
            </w:r>
            <w:r w:rsidRPr="005F42C9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es-ES"/>
              </w:rPr>
              <w:t>c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T</w:t>
            </w:r>
            <w:r w:rsidRPr="005F42C9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es-ES"/>
              </w:rPr>
              <w:t>d</w:t>
            </w: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PeCB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HCB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0.744**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∑CB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0.840**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0.980**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2FF9" w:rsidRPr="005F42C9" w:rsidRDefault="003D2FF9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α-HCH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0.138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0.043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0.085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BE3FF7" w:rsidRPr="005F42C9" w:rsidRDefault="00BE3FF7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A5434" w:rsidRPr="005F42C9" w:rsidRDefault="005A5434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β-HCH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0.383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0.186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0.266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0.613**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A5434" w:rsidRPr="005F42C9" w:rsidRDefault="005A5434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γ-HCH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0.460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-0.003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0.028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0.861**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0.688**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A5434" w:rsidRPr="005F42C9" w:rsidRDefault="005A5434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δ-HCH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0.181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0.203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0.237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0.902**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0.611**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0.848**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A5434" w:rsidRPr="005F42C9" w:rsidRDefault="005A5434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ε-HCH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0.159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0.063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0.123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0.523**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0.453*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0.600**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0.598**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A5434" w:rsidRPr="005F42C9" w:rsidRDefault="005A5434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∑HCH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0.163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0.094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0.138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0.970**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0.682**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0.932**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0.941**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0.613**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SC</w:t>
            </w:r>
            <w:r w:rsidRPr="005F42C9">
              <w:rPr>
                <w:rFonts w:ascii="Times New Roman" w:eastAsia="Times New Roman" w:hAnsi="Times New Roman" w:cs="Times New Roman"/>
                <w:vertAlign w:val="superscript"/>
                <w:lang w:val="en-US" w:eastAsia="es-ES"/>
              </w:rPr>
              <w:t>a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0.064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-0.027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-0.014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0.352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0.522**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0.241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0.288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0.037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0.322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H</w:t>
            </w:r>
            <w:r w:rsidRPr="005F42C9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es-ES"/>
              </w:rPr>
              <w:t>b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-0.270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-0.425*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-0.406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-0.335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-0.130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-0.434*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-0.520**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-0.360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-0.415*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-0.072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lastRenderedPageBreak/>
              <w:t>SR</w:t>
            </w:r>
            <w:r w:rsidRPr="005F42C9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es-ES"/>
              </w:rPr>
              <w:t>c</w:t>
            </w:r>
          </w:p>
        </w:tc>
        <w:tc>
          <w:tcPr>
            <w:tcW w:w="105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0.254</w:t>
            </w:r>
          </w:p>
        </w:tc>
        <w:tc>
          <w:tcPr>
            <w:tcW w:w="110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0.421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0.382</w:t>
            </w:r>
          </w:p>
        </w:tc>
        <w:tc>
          <w:tcPr>
            <w:tcW w:w="107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:rsidR="005A5434" w:rsidRPr="005F42C9" w:rsidRDefault="005A5434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0.187</w:t>
            </w:r>
          </w:p>
        </w:tc>
        <w:tc>
          <w:tcPr>
            <w:tcW w:w="106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0.263</w:t>
            </w:r>
          </w:p>
        </w:tc>
        <w:tc>
          <w:tcPr>
            <w:tcW w:w="107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0.305</w:t>
            </w:r>
          </w:p>
        </w:tc>
        <w:tc>
          <w:tcPr>
            <w:tcW w:w="108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0.330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0.215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0.249</w:t>
            </w:r>
          </w:p>
        </w:tc>
        <w:tc>
          <w:tcPr>
            <w:tcW w:w="101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0.151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-0.863**</w:t>
            </w:r>
          </w:p>
        </w:tc>
        <w:tc>
          <w:tcPr>
            <w:tcW w:w="10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  <w:tc>
          <w:tcPr>
            <w:tcW w:w="91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5F42C9" w:rsidRPr="005F42C9" w:rsidTr="00BE3FF7">
        <w:trPr>
          <w:trHeight w:val="300"/>
          <w:jc w:val="center"/>
        </w:trPr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T</w:t>
            </w:r>
            <w:r w:rsidRPr="005F42C9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es-ES"/>
              </w:rPr>
              <w:t>d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0.142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0.417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0.355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A5434" w:rsidRPr="005F42C9" w:rsidRDefault="005A5434" w:rsidP="00BE3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0.258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0.475**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0.557**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0.273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A5434" w:rsidRPr="005F42C9" w:rsidRDefault="005A5434" w:rsidP="005A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0.419*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0.310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-0.796**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0.859**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A5434" w:rsidRPr="005F42C9" w:rsidRDefault="005A5434" w:rsidP="003D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1.000</w:t>
            </w:r>
          </w:p>
        </w:tc>
      </w:tr>
    </w:tbl>
    <w:p w:rsidR="003C5226" w:rsidRPr="005F42C9" w:rsidRDefault="00BE3FF7" w:rsidP="00BE3FF7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eastAsia="Times New Roman" w:hAnsi="Times New Roman" w:cs="Times New Roman"/>
          <w:sz w:val="16"/>
          <w:szCs w:val="16"/>
          <w:vertAlign w:val="superscript"/>
          <w:lang w:val="en-US" w:eastAsia="es-ES"/>
        </w:rPr>
        <w:t>a</w:t>
      </w:r>
      <w:r w:rsidRPr="005F42C9">
        <w:rPr>
          <w:rFonts w:ascii="Times New Roman" w:eastAsia="Times New Roman" w:hAnsi="Times New Roman" w:cs="Times New Roman"/>
          <w:sz w:val="16"/>
          <w:szCs w:val="16"/>
          <w:lang w:val="en-US" w:eastAsia="es-ES"/>
        </w:rPr>
        <w:t xml:space="preserve">SC: sampling campaign; </w:t>
      </w:r>
      <w:r w:rsidRPr="005F42C9">
        <w:rPr>
          <w:rFonts w:ascii="Times New Roman" w:eastAsia="Times New Roman" w:hAnsi="Times New Roman" w:cs="Times New Roman"/>
          <w:sz w:val="16"/>
          <w:szCs w:val="16"/>
          <w:vertAlign w:val="superscript"/>
          <w:lang w:val="en-US" w:eastAsia="es-ES"/>
        </w:rPr>
        <w:t>b</w:t>
      </w:r>
      <w:r w:rsidRPr="005F42C9">
        <w:rPr>
          <w:rFonts w:ascii="Times New Roman" w:eastAsia="Times New Roman" w:hAnsi="Times New Roman" w:cs="Times New Roman"/>
          <w:sz w:val="16"/>
          <w:szCs w:val="16"/>
          <w:lang w:val="en-US" w:eastAsia="es-ES"/>
        </w:rPr>
        <w:t xml:space="preserve">H: relative humidity; </w:t>
      </w:r>
      <w:r w:rsidRPr="005F42C9">
        <w:rPr>
          <w:rFonts w:ascii="Times New Roman" w:eastAsia="Times New Roman" w:hAnsi="Times New Roman" w:cs="Times New Roman"/>
          <w:sz w:val="16"/>
          <w:szCs w:val="16"/>
          <w:vertAlign w:val="superscript"/>
          <w:lang w:val="en-US" w:eastAsia="es-ES"/>
        </w:rPr>
        <w:t>c</w:t>
      </w:r>
      <w:r w:rsidRPr="005F42C9">
        <w:rPr>
          <w:rFonts w:ascii="Times New Roman" w:eastAsia="Times New Roman" w:hAnsi="Times New Roman" w:cs="Times New Roman"/>
          <w:sz w:val="16"/>
          <w:szCs w:val="16"/>
          <w:lang w:val="en-US" w:eastAsia="es-ES"/>
        </w:rPr>
        <w:t xml:space="preserve">SR: solar radiation; </w:t>
      </w:r>
      <w:r w:rsidRPr="005F42C9">
        <w:rPr>
          <w:rFonts w:ascii="Times New Roman" w:eastAsia="Times New Roman" w:hAnsi="Times New Roman" w:cs="Times New Roman"/>
          <w:sz w:val="16"/>
          <w:szCs w:val="16"/>
          <w:vertAlign w:val="superscript"/>
          <w:lang w:val="en-US" w:eastAsia="es-ES"/>
        </w:rPr>
        <w:t>d</w:t>
      </w:r>
      <w:r w:rsidRPr="005F42C9">
        <w:rPr>
          <w:rFonts w:ascii="Times New Roman" w:eastAsia="Times New Roman" w:hAnsi="Times New Roman" w:cs="Times New Roman"/>
          <w:sz w:val="16"/>
          <w:szCs w:val="16"/>
          <w:lang w:val="en-US" w:eastAsia="es-ES"/>
        </w:rPr>
        <w:t>T: temperature. * (p &lt; 0.05); ** (p &lt; 0.01).</w:t>
      </w:r>
    </w:p>
    <w:p w:rsidR="003D2FF9" w:rsidRPr="005F42C9" w:rsidRDefault="003D2FF9" w:rsidP="00D9681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lang w:val="en-US"/>
        </w:rPr>
      </w:pPr>
    </w:p>
    <w:p w:rsidR="003D2FF9" w:rsidRPr="005F42C9" w:rsidRDefault="003D2FF9" w:rsidP="00D9681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lang w:val="en-US"/>
        </w:rPr>
        <w:sectPr w:rsidR="003D2FF9" w:rsidRPr="005F42C9" w:rsidSect="003D2FF9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:rsidR="006F28B2" w:rsidRPr="005F42C9" w:rsidRDefault="006F28B2" w:rsidP="00897736">
      <w:pPr>
        <w:jc w:val="center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b/>
          <w:lang w:val="en-US"/>
        </w:rPr>
        <w:lastRenderedPageBreak/>
        <w:t>Table S</w:t>
      </w:r>
      <w:r w:rsidR="008610DC" w:rsidRPr="005F42C9">
        <w:rPr>
          <w:rFonts w:ascii="Times New Roman" w:hAnsi="Times New Roman" w:cs="Times New Roman"/>
          <w:b/>
          <w:lang w:val="en-US"/>
        </w:rPr>
        <w:t>8</w:t>
      </w:r>
      <w:r w:rsidRPr="005F42C9">
        <w:rPr>
          <w:rFonts w:ascii="Times New Roman" w:hAnsi="Times New Roman" w:cs="Times New Roman"/>
          <w:b/>
          <w:lang w:val="en-US"/>
        </w:rPr>
        <w:t xml:space="preserve">. </w:t>
      </w:r>
      <w:r w:rsidRPr="005F42C9">
        <w:rPr>
          <w:rFonts w:ascii="Times New Roman" w:hAnsi="Times New Roman" w:cs="Times New Roman"/>
          <w:lang w:val="en-US"/>
        </w:rPr>
        <w:t>Clausius-Clapeiron regression</w:t>
      </w:r>
      <w:r w:rsidR="000F55E0" w:rsidRPr="005F42C9">
        <w:rPr>
          <w:rFonts w:ascii="Times New Roman" w:hAnsi="Times New Roman" w:cs="Times New Roman"/>
          <w:lang w:val="en-US"/>
        </w:rPr>
        <w:t xml:space="preserve">, Ln </w:t>
      </w:r>
      <w:r w:rsidR="000F55E0" w:rsidRPr="005F42C9">
        <w:rPr>
          <w:rFonts w:ascii="Times New Roman" w:hAnsi="Times New Roman" w:cs="Times New Roman"/>
          <w:i/>
          <w:lang w:val="en-US"/>
        </w:rPr>
        <w:t>P</w:t>
      </w:r>
      <w:r w:rsidR="000F55E0" w:rsidRPr="005F42C9">
        <w:rPr>
          <w:rFonts w:ascii="Times New Roman" w:hAnsi="Times New Roman" w:cs="Times New Roman"/>
          <w:i/>
          <w:vertAlign w:val="subscript"/>
          <w:lang w:val="en-US"/>
        </w:rPr>
        <w:t xml:space="preserve">a </w:t>
      </w:r>
      <w:r w:rsidR="000F55E0" w:rsidRPr="005F42C9">
        <w:rPr>
          <w:rFonts w:ascii="Times New Roman" w:hAnsi="Times New Roman" w:cs="Times New Roman"/>
          <w:lang w:val="en-US"/>
        </w:rPr>
        <w:t>= m (1/T) + b</w:t>
      </w:r>
      <m:oMath>
        <m:r>
          <m:rPr>
            <m:nor/>
          </m:rPr>
          <w:rPr>
            <w:rFonts w:ascii="Times New Roman" w:hAnsi="Times New Roman" w:cs="Times New Roman"/>
            <w:szCs w:val="24"/>
            <w:lang w:val="en-US"/>
          </w:rPr>
          <m:t xml:space="preserve">, </m:t>
        </m:r>
      </m:oMath>
      <w:r w:rsidR="000F55E0" w:rsidRPr="005F42C9">
        <w:rPr>
          <w:rFonts w:ascii="Times New Roman" w:hAnsi="Times New Roman" w:cs="Times New Roman"/>
          <w:lang w:val="en-US"/>
        </w:rPr>
        <w:t>obtained</w:t>
      </w:r>
      <w:r w:rsidRPr="005F42C9">
        <w:rPr>
          <w:rFonts w:ascii="Times New Roman" w:hAnsi="Times New Roman" w:cs="Times New Roman"/>
          <w:lang w:val="en-US"/>
        </w:rPr>
        <w:t xml:space="preserve"> for </w:t>
      </w:r>
      <w:r w:rsidR="00A67E28" w:rsidRPr="005F42C9">
        <w:rPr>
          <w:rFonts w:ascii="Times New Roman" w:hAnsi="Times New Roman" w:cs="Times New Roman"/>
          <w:lang w:val="en-US"/>
        </w:rPr>
        <w:t>HCH isomer</w:t>
      </w:r>
      <w:r w:rsidR="00AB4DEA" w:rsidRPr="005F42C9">
        <w:rPr>
          <w:rFonts w:ascii="Times New Roman" w:hAnsi="Times New Roman" w:cs="Times New Roman"/>
          <w:lang w:val="en-US"/>
        </w:rPr>
        <w:t xml:space="preserve">, PeCB and HCB </w:t>
      </w:r>
      <w:r w:rsidR="00A67E28" w:rsidRPr="005F42C9">
        <w:rPr>
          <w:rFonts w:ascii="Times New Roman" w:hAnsi="Times New Roman" w:cs="Times New Roman"/>
          <w:lang w:val="en-US"/>
        </w:rPr>
        <w:t xml:space="preserve">in the different </w:t>
      </w:r>
      <w:r w:rsidRPr="005F42C9">
        <w:rPr>
          <w:rFonts w:ascii="Times New Roman" w:hAnsi="Times New Roman" w:cs="Times New Roman"/>
          <w:lang w:val="en-US"/>
        </w:rPr>
        <w:t>sampling point.</w:t>
      </w:r>
    </w:p>
    <w:tbl>
      <w:tblPr>
        <w:tblW w:w="1408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7"/>
        <w:gridCol w:w="1884"/>
        <w:gridCol w:w="1884"/>
        <w:gridCol w:w="1884"/>
        <w:gridCol w:w="1884"/>
        <w:gridCol w:w="1921"/>
        <w:gridCol w:w="2004"/>
        <w:gridCol w:w="2004"/>
      </w:tblGrid>
      <w:tr w:rsidR="005F42C9" w:rsidRPr="005F42C9" w:rsidTr="00AB4DEA">
        <w:trPr>
          <w:trHeight w:val="315"/>
        </w:trPr>
        <w:tc>
          <w:tcPr>
            <w:tcW w:w="61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4DEA" w:rsidRPr="005F42C9" w:rsidRDefault="00AB4DEA" w:rsidP="00162C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en-US" w:eastAsia="es-ES"/>
              </w:rPr>
            </w:pPr>
            <w:r w:rsidRPr="005F42C9">
              <w:rPr>
                <w:rFonts w:ascii="Calibri" w:eastAsia="Times New Roman" w:hAnsi="Calibri" w:cs="Times New Roman"/>
                <w:lang w:val="en-US" w:eastAsia="es-ES"/>
              </w:rPr>
              <w:t> 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4DEA" w:rsidRPr="005F42C9" w:rsidRDefault="00AB4DEA" w:rsidP="0016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lang w:eastAsia="es-ES"/>
              </w:rPr>
              <w:t>α-HCH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4DEA" w:rsidRPr="005F42C9" w:rsidRDefault="00AB4DEA" w:rsidP="0016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lang w:eastAsia="es-ES"/>
              </w:rPr>
              <w:t>β-HCH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4DEA" w:rsidRPr="005F42C9" w:rsidRDefault="00AB4DEA" w:rsidP="0016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lang w:eastAsia="es-ES"/>
              </w:rPr>
              <w:t>γ-HCH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4DEA" w:rsidRPr="005F42C9" w:rsidRDefault="00AB4DEA" w:rsidP="0045695C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lang w:eastAsia="es-ES"/>
              </w:rPr>
              <w:t>δ-HCH</w:t>
            </w:r>
          </w:p>
        </w:tc>
        <w:tc>
          <w:tcPr>
            <w:tcW w:w="1921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4DEA" w:rsidRPr="005F42C9" w:rsidRDefault="00AB4DEA" w:rsidP="0016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lang w:eastAsia="es-ES"/>
              </w:rPr>
              <w:t>ε-HCH</w:t>
            </w:r>
          </w:p>
        </w:tc>
        <w:tc>
          <w:tcPr>
            <w:tcW w:w="2004" w:type="dxa"/>
            <w:tcBorders>
              <w:top w:val="single" w:sz="4" w:space="0" w:color="auto"/>
            </w:tcBorders>
            <w:shd w:val="clear" w:color="000000" w:fill="FFFFFF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lang w:eastAsia="es-ES"/>
              </w:rPr>
              <w:t>PeCB</w:t>
            </w:r>
          </w:p>
        </w:tc>
        <w:tc>
          <w:tcPr>
            <w:tcW w:w="2004" w:type="dxa"/>
            <w:tcBorders>
              <w:top w:val="single" w:sz="4" w:space="0" w:color="auto"/>
            </w:tcBorders>
            <w:shd w:val="clear" w:color="000000" w:fill="FFFFFF"/>
          </w:tcPr>
          <w:p w:rsidR="00AB4DEA" w:rsidRPr="005F42C9" w:rsidRDefault="00AB4DEA" w:rsidP="0016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lang w:eastAsia="es-ES"/>
              </w:rPr>
              <w:t>HCB</w:t>
            </w:r>
          </w:p>
        </w:tc>
      </w:tr>
      <w:tr w:rsidR="005F42C9" w:rsidRPr="005F42C9" w:rsidTr="00FE1FFA">
        <w:trPr>
          <w:trHeight w:val="330"/>
        </w:trPr>
        <w:tc>
          <w:tcPr>
            <w:tcW w:w="61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4DEA" w:rsidRPr="005F42C9" w:rsidRDefault="00AB4DEA" w:rsidP="003C52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lang w:eastAsia="es-ES"/>
              </w:rPr>
              <w:t>SP1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Ln 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>P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vertAlign w:val="subscript"/>
                <w:lang w:eastAsia="es-ES"/>
              </w:rPr>
              <w:t>a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= -5656 (1/T) -9.5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Ln 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>P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vertAlign w:val="subscript"/>
                <w:lang w:eastAsia="es-ES"/>
              </w:rPr>
              <w:t>a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= -9203 (1/T) +0.7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Ln 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>P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vertAlign w:val="subscript"/>
                <w:lang w:eastAsia="es-ES"/>
              </w:rPr>
              <w:t>a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= -5687 (1/T) -9.8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Ln 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>P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vertAlign w:val="subscript"/>
                <w:lang w:eastAsia="es-ES"/>
              </w:rPr>
              <w:t>a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= -9194 (1/T) +1.8</w:t>
            </w:r>
          </w:p>
        </w:tc>
        <w:tc>
          <w:tcPr>
            <w:tcW w:w="1921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Ln 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>P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vertAlign w:val="subscript"/>
                <w:lang w:eastAsia="es-ES"/>
              </w:rPr>
              <w:t>a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= -6879 (1/T) -9.2</w:t>
            </w:r>
          </w:p>
        </w:tc>
        <w:tc>
          <w:tcPr>
            <w:tcW w:w="2004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AB4DEA" w:rsidRPr="005F42C9" w:rsidDel="00AB4DEA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004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AB4DEA" w:rsidRPr="005F42C9" w:rsidDel="00AB4DEA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</w:tr>
      <w:tr w:rsidR="005F42C9" w:rsidRPr="005F42C9" w:rsidTr="00FE1FFA">
        <w:trPr>
          <w:trHeight w:val="360"/>
        </w:trPr>
        <w:tc>
          <w:tcPr>
            <w:tcW w:w="617" w:type="dxa"/>
            <w:shd w:val="clear" w:color="000000" w:fill="FFFFFF"/>
            <w:noWrap/>
            <w:vAlign w:val="bottom"/>
            <w:hideMark/>
          </w:tcPr>
          <w:p w:rsidR="00AB4DEA" w:rsidRPr="005F42C9" w:rsidRDefault="00AB4DEA" w:rsidP="00162C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lang w:eastAsia="es-ES"/>
              </w:rPr>
              <w:t> </w:t>
            </w: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R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2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= 0.321</w:t>
            </w: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R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2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= 0.580</w:t>
            </w: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R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2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= 0.350</w:t>
            </w: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R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2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= 0.556</w:t>
            </w:r>
          </w:p>
        </w:tc>
        <w:tc>
          <w:tcPr>
            <w:tcW w:w="1921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R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2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= 0.327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</w:tr>
      <w:tr w:rsidR="005F42C9" w:rsidRPr="005F42C9" w:rsidTr="00FE1FFA">
        <w:trPr>
          <w:trHeight w:val="300"/>
        </w:trPr>
        <w:tc>
          <w:tcPr>
            <w:tcW w:w="617" w:type="dxa"/>
            <w:shd w:val="clear" w:color="000000" w:fill="FFFFFF"/>
            <w:noWrap/>
            <w:vAlign w:val="bottom"/>
            <w:hideMark/>
          </w:tcPr>
          <w:p w:rsidR="00AB4DEA" w:rsidRPr="005F42C9" w:rsidRDefault="00AB4DEA" w:rsidP="00162C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lang w:eastAsia="es-ES"/>
              </w:rPr>
              <w:t> </w:t>
            </w: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(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>p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=0.001)</w:t>
            </w: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(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>p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=0.000)</w:t>
            </w: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(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>p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=0.001)</w:t>
            </w: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(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>p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=0.000)</w:t>
            </w:r>
          </w:p>
        </w:tc>
        <w:tc>
          <w:tcPr>
            <w:tcW w:w="1921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(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>p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=0.001)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</w:tr>
      <w:tr w:rsidR="005F42C9" w:rsidRPr="005F42C9" w:rsidTr="00FE1FFA">
        <w:trPr>
          <w:trHeight w:val="300"/>
        </w:trPr>
        <w:tc>
          <w:tcPr>
            <w:tcW w:w="617" w:type="dxa"/>
            <w:shd w:val="clear" w:color="000000" w:fill="FFFFFF"/>
            <w:noWrap/>
            <w:vAlign w:val="bottom"/>
            <w:hideMark/>
          </w:tcPr>
          <w:p w:rsidR="00AB4DEA" w:rsidRPr="005F42C9" w:rsidRDefault="00AB4DEA" w:rsidP="00162C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lang w:eastAsia="es-ES"/>
              </w:rPr>
              <w:t> </w:t>
            </w: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1921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</w:tr>
      <w:tr w:rsidR="005F42C9" w:rsidRPr="005F42C9" w:rsidTr="00FE1FFA">
        <w:trPr>
          <w:trHeight w:val="330"/>
        </w:trPr>
        <w:tc>
          <w:tcPr>
            <w:tcW w:w="617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530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lang w:eastAsia="es-ES"/>
              </w:rPr>
              <w:t>SP2</w:t>
            </w: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Ln 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>P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vertAlign w:val="subscript"/>
                <w:lang w:eastAsia="es-ES"/>
              </w:rPr>
              <w:t>a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= -4093 (1/T) -15.1</w:t>
            </w: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Ln 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>P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vertAlign w:val="subscript"/>
                <w:lang w:eastAsia="es-ES"/>
              </w:rPr>
              <w:t>a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= -3446 (1/T) -19.2</w:t>
            </w: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Ln 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>P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vertAlign w:val="subscript"/>
                <w:lang w:eastAsia="es-ES"/>
              </w:rPr>
              <w:t>a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= -4291 (1/T) -14.6</w:t>
            </w: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Ln 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>P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vertAlign w:val="subscript"/>
                <w:lang w:eastAsia="es-ES"/>
              </w:rPr>
              <w:t>a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= -5296 (1/T) -11.7</w:t>
            </w:r>
          </w:p>
        </w:tc>
        <w:tc>
          <w:tcPr>
            <w:tcW w:w="1921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Ln 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>P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vertAlign w:val="subscript"/>
                <w:lang w:eastAsia="es-ES"/>
              </w:rPr>
              <w:t>a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 xml:space="preserve"> 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= -5672 (1/T) -12.7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Ln Pa = -3857 (1/T) -19.4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Ln Pa = -5077 (1/T) -15.9</w:t>
            </w:r>
          </w:p>
        </w:tc>
      </w:tr>
      <w:tr w:rsidR="005F42C9" w:rsidRPr="005F42C9" w:rsidTr="00FE1FFA">
        <w:trPr>
          <w:trHeight w:val="360"/>
        </w:trPr>
        <w:tc>
          <w:tcPr>
            <w:tcW w:w="617" w:type="dxa"/>
            <w:shd w:val="clear" w:color="000000" w:fill="FFFFFF"/>
            <w:noWrap/>
            <w:vAlign w:val="bottom"/>
            <w:hideMark/>
          </w:tcPr>
          <w:p w:rsidR="00AB4DEA" w:rsidRPr="005F42C9" w:rsidRDefault="00AB4DEA" w:rsidP="00530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lang w:eastAsia="es-ES"/>
              </w:rPr>
              <w:t> </w:t>
            </w: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R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2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= 0.247</w:t>
            </w: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R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2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= 0.123</w:t>
            </w: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R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2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= 0.369</w:t>
            </w: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R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2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= 0.441</w:t>
            </w:r>
          </w:p>
        </w:tc>
        <w:tc>
          <w:tcPr>
            <w:tcW w:w="1921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R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2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= 0.254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R2= 0.185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R2= 0.265</w:t>
            </w:r>
          </w:p>
        </w:tc>
      </w:tr>
      <w:tr w:rsidR="005F42C9" w:rsidRPr="005F42C9" w:rsidTr="00AB4DEA">
        <w:trPr>
          <w:trHeight w:val="300"/>
        </w:trPr>
        <w:tc>
          <w:tcPr>
            <w:tcW w:w="617" w:type="dxa"/>
            <w:shd w:val="clear" w:color="000000" w:fill="FFFFFF"/>
            <w:noWrap/>
            <w:vAlign w:val="bottom"/>
            <w:hideMark/>
          </w:tcPr>
          <w:p w:rsidR="00AB4DEA" w:rsidRPr="005F42C9" w:rsidRDefault="00AB4DEA" w:rsidP="00530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lang w:eastAsia="es-ES"/>
              </w:rPr>
              <w:t> </w:t>
            </w: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(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>p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=0.005)</w:t>
            </w: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(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>p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=0.076)</w:t>
            </w: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(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>p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=0.001)</w:t>
            </w: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(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>p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=0.000)</w:t>
            </w:r>
          </w:p>
        </w:tc>
        <w:tc>
          <w:tcPr>
            <w:tcW w:w="1921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(</w:t>
            </w:r>
            <w:r w:rsidRPr="005F42C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>p</w:t>
            </w:r>
            <w:r w:rsidRPr="005F42C9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=0.004)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(p=0.083)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(p=0.008)</w:t>
            </w:r>
          </w:p>
        </w:tc>
      </w:tr>
      <w:tr w:rsidR="005F42C9" w:rsidRPr="005F42C9" w:rsidTr="00FE1FFA">
        <w:trPr>
          <w:trHeight w:val="300"/>
        </w:trPr>
        <w:tc>
          <w:tcPr>
            <w:tcW w:w="617" w:type="dxa"/>
            <w:shd w:val="clear" w:color="000000" w:fill="FFFFFF"/>
            <w:noWrap/>
            <w:vAlign w:val="bottom"/>
            <w:hideMark/>
          </w:tcPr>
          <w:p w:rsidR="00AB4DEA" w:rsidRPr="005F42C9" w:rsidRDefault="00AB4DEA" w:rsidP="00530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5F42C9">
              <w:rPr>
                <w:rFonts w:ascii="Times New Roman" w:eastAsia="Times New Roman" w:hAnsi="Times New Roman" w:cs="Times New Roman"/>
                <w:b/>
                <w:lang w:eastAsia="es-ES"/>
              </w:rPr>
              <w:t> </w:t>
            </w: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1884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1921" w:type="dxa"/>
            <w:shd w:val="clear" w:color="000000" w:fill="FFFFFF"/>
            <w:noWrap/>
            <w:vAlign w:val="center"/>
            <w:hideMark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</w:tr>
      <w:tr w:rsidR="005F42C9" w:rsidRPr="005F42C9" w:rsidTr="00FE1FFA">
        <w:trPr>
          <w:trHeight w:val="300"/>
        </w:trPr>
        <w:tc>
          <w:tcPr>
            <w:tcW w:w="617" w:type="dxa"/>
            <w:shd w:val="clear" w:color="000000" w:fill="FFFFFF"/>
            <w:noWrap/>
          </w:tcPr>
          <w:p w:rsidR="00AB4DEA" w:rsidRPr="005F42C9" w:rsidRDefault="00AB4DEA" w:rsidP="00530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5F42C9">
              <w:rPr>
                <w:rFonts w:ascii="Times New Roman" w:hAnsi="Times New Roman" w:cs="Times New Roman"/>
                <w:b/>
              </w:rPr>
              <w:t>SP3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Ln Pa = -1238 (1/T) -26.9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Ln Pa = -3241 (1/T) -22.1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Ln Pa = -4034 (1/T) -17.8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Ln Pa = -4096 (1/T) -18.2</w:t>
            </w:r>
          </w:p>
        </w:tc>
        <w:tc>
          <w:tcPr>
            <w:tcW w:w="1921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Ln Pa = -6390 (1/T) +12.7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F42C9" w:rsidRPr="005F42C9" w:rsidTr="00FE1FFA">
        <w:trPr>
          <w:trHeight w:val="300"/>
        </w:trPr>
        <w:tc>
          <w:tcPr>
            <w:tcW w:w="617" w:type="dxa"/>
            <w:shd w:val="clear" w:color="000000" w:fill="FFFFFF"/>
            <w:noWrap/>
          </w:tcPr>
          <w:p w:rsidR="00AB4DEA" w:rsidRPr="005F42C9" w:rsidRDefault="00AB4DEA" w:rsidP="00530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5F42C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5F42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 0.011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5F42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 0.047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5F42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 0.179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5F42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 0.134</w:t>
            </w:r>
          </w:p>
        </w:tc>
        <w:tc>
          <w:tcPr>
            <w:tcW w:w="1921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5F42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 0.212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F42C9" w:rsidRPr="005F42C9" w:rsidTr="00FE1FFA">
        <w:trPr>
          <w:trHeight w:val="300"/>
        </w:trPr>
        <w:tc>
          <w:tcPr>
            <w:tcW w:w="617" w:type="dxa"/>
            <w:shd w:val="clear" w:color="000000" w:fill="FFFFFF"/>
            <w:noWrap/>
          </w:tcPr>
          <w:p w:rsidR="00AB4DEA" w:rsidRPr="005F42C9" w:rsidRDefault="00AB4DEA" w:rsidP="00530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5F42C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5F42C9">
              <w:rPr>
                <w:rFonts w:ascii="Times New Roman" w:hAnsi="Times New Roman" w:cs="Times New Roman"/>
                <w:i/>
                <w:sz w:val="16"/>
                <w:szCs w:val="16"/>
              </w:rPr>
              <w:t>p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=0.072)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5F42C9">
              <w:rPr>
                <w:rFonts w:ascii="Times New Roman" w:hAnsi="Times New Roman" w:cs="Times New Roman"/>
                <w:i/>
                <w:sz w:val="16"/>
                <w:szCs w:val="16"/>
              </w:rPr>
              <w:t>p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=0.068)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5F42C9">
              <w:rPr>
                <w:rFonts w:ascii="Times New Roman" w:hAnsi="Times New Roman" w:cs="Times New Roman"/>
                <w:i/>
                <w:sz w:val="16"/>
                <w:szCs w:val="16"/>
              </w:rPr>
              <w:t>p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=0.026)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5F42C9">
              <w:rPr>
                <w:rFonts w:ascii="Times New Roman" w:hAnsi="Times New Roman" w:cs="Times New Roman"/>
                <w:i/>
                <w:sz w:val="16"/>
                <w:szCs w:val="16"/>
              </w:rPr>
              <w:t>p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=0.016)</w:t>
            </w:r>
          </w:p>
        </w:tc>
        <w:tc>
          <w:tcPr>
            <w:tcW w:w="1921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5F42C9">
              <w:rPr>
                <w:rFonts w:ascii="Times New Roman" w:hAnsi="Times New Roman" w:cs="Times New Roman"/>
                <w:i/>
                <w:sz w:val="16"/>
                <w:szCs w:val="16"/>
              </w:rPr>
              <w:t>p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=0.028)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F42C9" w:rsidRPr="005F42C9" w:rsidTr="00FE1FFA">
        <w:trPr>
          <w:trHeight w:val="300"/>
        </w:trPr>
        <w:tc>
          <w:tcPr>
            <w:tcW w:w="617" w:type="dxa"/>
            <w:shd w:val="clear" w:color="000000" w:fill="FFFFFF"/>
            <w:noWrap/>
            <w:vAlign w:val="bottom"/>
          </w:tcPr>
          <w:p w:rsidR="00AB4DEA" w:rsidRPr="005F42C9" w:rsidRDefault="00AB4DEA" w:rsidP="00530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1921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</w:tr>
      <w:tr w:rsidR="005F42C9" w:rsidRPr="005F42C9" w:rsidTr="00FE1FFA">
        <w:trPr>
          <w:trHeight w:val="300"/>
        </w:trPr>
        <w:tc>
          <w:tcPr>
            <w:tcW w:w="617" w:type="dxa"/>
            <w:shd w:val="clear" w:color="000000" w:fill="FFFFFF"/>
            <w:noWrap/>
          </w:tcPr>
          <w:p w:rsidR="00AB4DEA" w:rsidRPr="005F42C9" w:rsidRDefault="00AB4DEA" w:rsidP="00530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5F42C9">
              <w:rPr>
                <w:rFonts w:ascii="Times New Roman" w:hAnsi="Times New Roman" w:cs="Times New Roman"/>
                <w:b/>
              </w:rPr>
              <w:t>SP4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Ln Pa = -5926 (1/T) -11.1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Ln Pa = -6764 (1/T) -10.2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Ln Pa = -2770 (1/T) -21.5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Ln Pa = -7880 (1/T) -5.4</w:t>
            </w:r>
          </w:p>
        </w:tc>
        <w:tc>
          <w:tcPr>
            <w:tcW w:w="1921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Ln Pa = -4078 (1/T) -21.3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F42C9" w:rsidRPr="005F42C9" w:rsidTr="00FE1FFA">
        <w:trPr>
          <w:trHeight w:val="300"/>
        </w:trPr>
        <w:tc>
          <w:tcPr>
            <w:tcW w:w="617" w:type="dxa"/>
            <w:shd w:val="clear" w:color="000000" w:fill="FFFFFF"/>
            <w:noWrap/>
          </w:tcPr>
          <w:p w:rsidR="00AB4DEA" w:rsidRPr="005F42C9" w:rsidRDefault="00AB4DEA" w:rsidP="00530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5F42C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5F42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 0.427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5F42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 0.447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5F42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 0.104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5F42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 0.528</w:t>
            </w:r>
          </w:p>
        </w:tc>
        <w:tc>
          <w:tcPr>
            <w:tcW w:w="1921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5F42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 0.056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F42C9" w:rsidRPr="005F42C9" w:rsidTr="00FE1FFA">
        <w:trPr>
          <w:trHeight w:val="300"/>
        </w:trPr>
        <w:tc>
          <w:tcPr>
            <w:tcW w:w="617" w:type="dxa"/>
            <w:shd w:val="clear" w:color="000000" w:fill="FFFFFF"/>
            <w:noWrap/>
          </w:tcPr>
          <w:p w:rsidR="00AB4DEA" w:rsidRPr="005F42C9" w:rsidRDefault="00AB4DEA" w:rsidP="00530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5F42C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5F42C9">
              <w:rPr>
                <w:rFonts w:ascii="Times New Roman" w:hAnsi="Times New Roman" w:cs="Times New Roman"/>
                <w:i/>
                <w:sz w:val="16"/>
                <w:szCs w:val="16"/>
              </w:rPr>
              <w:t>p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=0.000)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5F42C9">
              <w:rPr>
                <w:rFonts w:ascii="Times New Roman" w:hAnsi="Times New Roman" w:cs="Times New Roman"/>
                <w:i/>
                <w:sz w:val="16"/>
                <w:szCs w:val="16"/>
              </w:rPr>
              <w:t>p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=0.000)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5F42C9">
              <w:rPr>
                <w:rFonts w:ascii="Times New Roman" w:hAnsi="Times New Roman" w:cs="Times New Roman"/>
                <w:i/>
                <w:sz w:val="16"/>
                <w:szCs w:val="16"/>
              </w:rPr>
              <w:t>p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=0.101)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5F42C9">
              <w:rPr>
                <w:rFonts w:ascii="Times New Roman" w:hAnsi="Times New Roman" w:cs="Times New Roman"/>
                <w:i/>
                <w:sz w:val="16"/>
                <w:szCs w:val="16"/>
              </w:rPr>
              <w:t>p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=0.000)</w:t>
            </w:r>
          </w:p>
        </w:tc>
        <w:tc>
          <w:tcPr>
            <w:tcW w:w="1921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5F42C9">
              <w:rPr>
                <w:rFonts w:ascii="Times New Roman" w:hAnsi="Times New Roman" w:cs="Times New Roman"/>
                <w:i/>
                <w:sz w:val="16"/>
                <w:szCs w:val="16"/>
              </w:rPr>
              <w:t>p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=0.032)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F42C9" w:rsidRPr="005F42C9" w:rsidTr="00FE1FFA">
        <w:trPr>
          <w:trHeight w:val="300"/>
        </w:trPr>
        <w:tc>
          <w:tcPr>
            <w:tcW w:w="617" w:type="dxa"/>
            <w:shd w:val="clear" w:color="000000" w:fill="FFFFFF"/>
            <w:noWrap/>
            <w:vAlign w:val="bottom"/>
          </w:tcPr>
          <w:p w:rsidR="00AB4DEA" w:rsidRPr="005F42C9" w:rsidRDefault="00AB4DEA" w:rsidP="00530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1921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</w:tr>
      <w:tr w:rsidR="005F42C9" w:rsidRPr="005F42C9" w:rsidTr="00FE1FFA">
        <w:trPr>
          <w:trHeight w:val="300"/>
        </w:trPr>
        <w:tc>
          <w:tcPr>
            <w:tcW w:w="617" w:type="dxa"/>
            <w:shd w:val="clear" w:color="000000" w:fill="FFFFFF"/>
            <w:noWrap/>
          </w:tcPr>
          <w:p w:rsidR="00AB4DEA" w:rsidRPr="005F42C9" w:rsidRDefault="00AB4DEA" w:rsidP="00530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5F42C9">
              <w:rPr>
                <w:rFonts w:ascii="Times New Roman" w:hAnsi="Times New Roman" w:cs="Times New Roman"/>
                <w:b/>
              </w:rPr>
              <w:t>SP5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Ln Pa = -3825 (1/T) -18.4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Ln Pa = -2805 (1/T) -24.2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Ln Pa = -4881 (1/T) -15.1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Ln Pa = -5912 (1/T) -12.1</w:t>
            </w:r>
          </w:p>
        </w:tc>
        <w:tc>
          <w:tcPr>
            <w:tcW w:w="1921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Ln Pa = -2909 (1/T) -25.4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 xml:space="preserve">Ln </w:t>
            </w:r>
            <w:r w:rsidRPr="005F42C9">
              <w:rPr>
                <w:rFonts w:ascii="Times New Roman" w:hAnsi="Times New Roman" w:cs="Times New Roman"/>
                <w:i/>
                <w:sz w:val="16"/>
                <w:szCs w:val="16"/>
              </w:rPr>
              <w:t>Pa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 xml:space="preserve"> = -991 (1/T) -31.6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 xml:space="preserve">Ln </w:t>
            </w:r>
            <w:r w:rsidRPr="005F42C9">
              <w:rPr>
                <w:rFonts w:ascii="Times New Roman" w:hAnsi="Times New Roman" w:cs="Times New Roman"/>
                <w:i/>
                <w:sz w:val="16"/>
                <w:szCs w:val="16"/>
              </w:rPr>
              <w:t>Pa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 xml:space="preserve"> = -3999 (1/T) -19.6</w:t>
            </w:r>
          </w:p>
        </w:tc>
      </w:tr>
      <w:tr w:rsidR="005F42C9" w:rsidRPr="005F42C9" w:rsidTr="00FE1FFA">
        <w:trPr>
          <w:trHeight w:val="300"/>
        </w:trPr>
        <w:tc>
          <w:tcPr>
            <w:tcW w:w="617" w:type="dxa"/>
            <w:shd w:val="clear" w:color="000000" w:fill="FFFFFF"/>
            <w:noWrap/>
          </w:tcPr>
          <w:p w:rsidR="00AB4DEA" w:rsidRPr="005F42C9" w:rsidRDefault="00AB4DEA" w:rsidP="00530DEB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s-ES"/>
              </w:rPr>
            </w:pPr>
            <w:r w:rsidRPr="005F42C9">
              <w:t xml:space="preserve"> 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5F42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 0.173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5F42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 0.068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5F42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 0.283</w:t>
            </w:r>
          </w:p>
        </w:tc>
        <w:tc>
          <w:tcPr>
            <w:tcW w:w="1884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5F42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 0.379</w:t>
            </w:r>
          </w:p>
        </w:tc>
        <w:tc>
          <w:tcPr>
            <w:tcW w:w="1921" w:type="dxa"/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5F42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 0.096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5F42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 0.016</w:t>
            </w:r>
          </w:p>
        </w:tc>
        <w:tc>
          <w:tcPr>
            <w:tcW w:w="2004" w:type="dxa"/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5F42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 0.273</w:t>
            </w:r>
          </w:p>
        </w:tc>
      </w:tr>
      <w:tr w:rsidR="005F42C9" w:rsidRPr="005F42C9" w:rsidTr="00FE1FFA">
        <w:trPr>
          <w:trHeight w:val="300"/>
        </w:trPr>
        <w:tc>
          <w:tcPr>
            <w:tcW w:w="61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AB4DEA" w:rsidRPr="005F42C9" w:rsidRDefault="00AB4DEA" w:rsidP="00530DEB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s-ES"/>
              </w:rPr>
            </w:pPr>
            <w:r w:rsidRPr="005F42C9">
              <w:t xml:space="preserve"> </w:t>
            </w:r>
          </w:p>
        </w:tc>
        <w:tc>
          <w:tcPr>
            <w:tcW w:w="1884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5F42C9">
              <w:rPr>
                <w:rFonts w:ascii="Times New Roman" w:hAnsi="Times New Roman" w:cs="Times New Roman"/>
                <w:i/>
                <w:sz w:val="16"/>
                <w:szCs w:val="16"/>
              </w:rPr>
              <w:t>p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=0.058)</w:t>
            </w:r>
          </w:p>
        </w:tc>
        <w:tc>
          <w:tcPr>
            <w:tcW w:w="1884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5F42C9">
              <w:rPr>
                <w:rFonts w:ascii="Times New Roman" w:hAnsi="Times New Roman" w:cs="Times New Roman"/>
                <w:i/>
                <w:sz w:val="16"/>
                <w:szCs w:val="16"/>
              </w:rPr>
              <w:t>p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=0.176)</w:t>
            </w:r>
          </w:p>
        </w:tc>
        <w:tc>
          <w:tcPr>
            <w:tcW w:w="1884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5F42C9">
              <w:rPr>
                <w:rFonts w:ascii="Times New Roman" w:hAnsi="Times New Roman" w:cs="Times New Roman"/>
                <w:i/>
                <w:sz w:val="16"/>
                <w:szCs w:val="16"/>
              </w:rPr>
              <w:t>p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=0.003)</w:t>
            </w:r>
          </w:p>
        </w:tc>
        <w:tc>
          <w:tcPr>
            <w:tcW w:w="1884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5F42C9">
              <w:rPr>
                <w:rFonts w:ascii="Times New Roman" w:hAnsi="Times New Roman" w:cs="Times New Roman"/>
                <w:i/>
                <w:sz w:val="16"/>
                <w:szCs w:val="16"/>
              </w:rPr>
              <w:t>p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=0.001)</w:t>
            </w:r>
          </w:p>
        </w:tc>
        <w:tc>
          <w:tcPr>
            <w:tcW w:w="192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5F42C9">
              <w:rPr>
                <w:rFonts w:ascii="Times New Roman" w:hAnsi="Times New Roman" w:cs="Times New Roman"/>
                <w:i/>
                <w:sz w:val="16"/>
                <w:szCs w:val="16"/>
              </w:rPr>
              <w:t>p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=0.101)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5F42C9">
              <w:rPr>
                <w:rFonts w:ascii="Times New Roman" w:hAnsi="Times New Roman" w:cs="Times New Roman"/>
                <w:i/>
                <w:sz w:val="16"/>
                <w:szCs w:val="16"/>
              </w:rPr>
              <w:t>p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=0.377)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AB4DEA" w:rsidRPr="005F42C9" w:rsidRDefault="00AB4DEA" w:rsidP="00AB4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5F42C9">
              <w:rPr>
                <w:rFonts w:ascii="Times New Roman" w:hAnsi="Times New Roman" w:cs="Times New Roman"/>
                <w:i/>
                <w:sz w:val="16"/>
                <w:szCs w:val="16"/>
              </w:rPr>
              <w:t>p</w:t>
            </w:r>
            <w:r w:rsidRPr="005F42C9">
              <w:rPr>
                <w:rFonts w:ascii="Times New Roman" w:hAnsi="Times New Roman" w:cs="Times New Roman"/>
                <w:sz w:val="16"/>
                <w:szCs w:val="16"/>
              </w:rPr>
              <w:t xml:space="preserve"> =0.038)</w:t>
            </w:r>
          </w:p>
        </w:tc>
      </w:tr>
    </w:tbl>
    <w:p w:rsidR="003C5226" w:rsidRPr="005F42C9" w:rsidRDefault="003C5226" w:rsidP="00C64E38">
      <w:pPr>
        <w:rPr>
          <w:rFonts w:ascii="Times New Roman" w:hAnsi="Times New Roman" w:cs="Times New Roman"/>
          <w:i/>
          <w:lang w:val="en-US"/>
        </w:rPr>
      </w:pPr>
    </w:p>
    <w:p w:rsidR="003C5226" w:rsidRPr="005F42C9" w:rsidRDefault="003C5226" w:rsidP="00C64E38">
      <w:pPr>
        <w:rPr>
          <w:rFonts w:ascii="Times New Roman" w:hAnsi="Times New Roman" w:cs="Times New Roman"/>
          <w:i/>
          <w:lang w:val="en-US"/>
        </w:rPr>
        <w:sectPr w:rsidR="003C5226" w:rsidRPr="005F42C9" w:rsidSect="00D9681A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:rsidR="00DA6455" w:rsidRPr="005F42C9" w:rsidRDefault="00DA6455" w:rsidP="00DA6455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  <w:r w:rsidRPr="005F42C9">
        <w:rPr>
          <w:rFonts w:ascii="Times New Roman" w:hAnsi="Times New Roman" w:cs="Times New Roman"/>
          <w:b/>
          <w:lang w:val="en-US"/>
        </w:rPr>
        <w:lastRenderedPageBreak/>
        <w:t>References</w:t>
      </w:r>
    </w:p>
    <w:p w:rsidR="00CB2BAA" w:rsidRPr="005F42C9" w:rsidRDefault="00CB2BAA" w:rsidP="00CB2BAA">
      <w:pPr>
        <w:spacing w:line="480" w:lineRule="auto"/>
        <w:ind w:left="284" w:hanging="284"/>
        <w:jc w:val="both"/>
        <w:rPr>
          <w:rFonts w:ascii="Times New Roman" w:hAnsi="Times New Roman" w:cs="Times New Roman"/>
        </w:rPr>
      </w:pPr>
      <w:r w:rsidRPr="005F42C9">
        <w:rPr>
          <w:rFonts w:ascii="Times New Roman" w:hAnsi="Times New Roman" w:cs="Times New Roman"/>
          <w:lang w:val="en-US"/>
        </w:rPr>
        <w:t xml:space="preserve">Alamdar, A., Syed, J.H., Malik, R.N., Katsoyiannis, A., Liud, J., Li, J., Zhang, G., Jones, K.C., 2014. Organochlorine pesticides in surface soils from obsolete pesticide dumping ground in Hyderabad City, Pakistan: Contamination levels and their potential for air-soil exchange. </w:t>
      </w:r>
      <w:r w:rsidRPr="005F42C9">
        <w:rPr>
          <w:rFonts w:ascii="Times New Roman" w:hAnsi="Times New Roman" w:cs="Times New Roman"/>
        </w:rPr>
        <w:t>Sci. Total Environ. 470-471</w:t>
      </w:r>
      <w:r w:rsidR="00FC4F55" w:rsidRPr="005F42C9">
        <w:rPr>
          <w:rFonts w:ascii="Times New Roman" w:hAnsi="Times New Roman" w:cs="Times New Roman"/>
        </w:rPr>
        <w:t>,</w:t>
      </w:r>
      <w:r w:rsidRPr="005F42C9">
        <w:rPr>
          <w:rFonts w:ascii="Times New Roman" w:hAnsi="Times New Roman" w:cs="Times New Roman"/>
        </w:rPr>
        <w:t xml:space="preserve"> 733-741.</w:t>
      </w:r>
      <w:r w:rsidR="00FC4F55" w:rsidRPr="005F42C9">
        <w:rPr>
          <w:rFonts w:ascii="Times New Roman" w:hAnsi="Times New Roman" w:cs="Times New Roman"/>
        </w:rPr>
        <w:t xml:space="preserve"> http://dx.doi.org/10.1016/j.scitotenv.2013.09.053.</w:t>
      </w:r>
    </w:p>
    <w:p w:rsidR="00CB2BAA" w:rsidRPr="005F42C9" w:rsidRDefault="00CB2BAA" w:rsidP="00CB2BAA">
      <w:pPr>
        <w:spacing w:line="480" w:lineRule="auto"/>
        <w:ind w:left="284" w:hanging="284"/>
        <w:jc w:val="both"/>
        <w:rPr>
          <w:rFonts w:ascii="Times New Roman" w:hAnsi="Times New Roman" w:cs="Times New Roman"/>
          <w:lang w:val="en-US"/>
        </w:rPr>
      </w:pPr>
      <w:r w:rsidRPr="001E401C">
        <w:rPr>
          <w:rFonts w:ascii="Times New Roman" w:hAnsi="Times New Roman" w:cs="Times New Roman"/>
        </w:rPr>
        <w:t>Bailey</w:t>
      </w:r>
      <w:r w:rsidR="00C26C10" w:rsidRPr="001E401C">
        <w:rPr>
          <w:rFonts w:ascii="Times New Roman" w:hAnsi="Times New Roman" w:cs="Times New Roman"/>
        </w:rPr>
        <w:t>,</w:t>
      </w:r>
      <w:r w:rsidRPr="001E401C">
        <w:rPr>
          <w:rFonts w:ascii="Times New Roman" w:hAnsi="Times New Roman" w:cs="Times New Roman"/>
        </w:rPr>
        <w:t xml:space="preserve"> R.E., van Wijk</w:t>
      </w:r>
      <w:r w:rsidR="00C26C10" w:rsidRPr="001E401C">
        <w:rPr>
          <w:rFonts w:ascii="Times New Roman" w:hAnsi="Times New Roman" w:cs="Times New Roman"/>
        </w:rPr>
        <w:t>,</w:t>
      </w:r>
      <w:r w:rsidRPr="001E401C">
        <w:rPr>
          <w:rFonts w:ascii="Times New Roman" w:hAnsi="Times New Roman" w:cs="Times New Roman"/>
        </w:rPr>
        <w:t xml:space="preserve"> D., Thomas</w:t>
      </w:r>
      <w:r w:rsidR="00C26C10" w:rsidRPr="001E401C">
        <w:rPr>
          <w:rFonts w:ascii="Times New Roman" w:hAnsi="Times New Roman" w:cs="Times New Roman"/>
        </w:rPr>
        <w:t>,</w:t>
      </w:r>
      <w:r w:rsidRPr="001E401C">
        <w:rPr>
          <w:rFonts w:ascii="Times New Roman" w:hAnsi="Times New Roman" w:cs="Times New Roman"/>
        </w:rPr>
        <w:t xml:space="preserve"> P.C., 2009. </w:t>
      </w:r>
      <w:r w:rsidRPr="005F42C9">
        <w:rPr>
          <w:rFonts w:ascii="Times New Roman" w:hAnsi="Times New Roman" w:cs="Times New Roman"/>
          <w:lang w:val="en-US"/>
        </w:rPr>
        <w:t>Sources and prevalence of pentachlorobenzene in the environment. Chemosphere 75</w:t>
      </w:r>
      <w:r w:rsidR="00FC4F55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555-564.</w:t>
      </w:r>
      <w:r w:rsidR="00555464" w:rsidRPr="005F42C9">
        <w:rPr>
          <w:rFonts w:ascii="Times New Roman" w:hAnsi="Times New Roman" w:cs="Times New Roman"/>
          <w:lang w:val="en-US"/>
        </w:rPr>
        <w:t xml:space="preserve"> http\\:doi:10.1016/j.chemosphere.2009.01.038.</w:t>
      </w:r>
    </w:p>
    <w:p w:rsidR="00CB2BAA" w:rsidRPr="005F42C9" w:rsidRDefault="00CB2BAA" w:rsidP="00CB2BAA">
      <w:pPr>
        <w:spacing w:line="480" w:lineRule="auto"/>
        <w:ind w:left="284" w:hanging="284"/>
        <w:jc w:val="both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lang w:val="en-US"/>
        </w:rPr>
        <w:t>Bossi</w:t>
      </w:r>
      <w:r w:rsidR="00C26C10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R., Vorkamp</w:t>
      </w:r>
      <w:r w:rsidR="00C26C10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K., Skov</w:t>
      </w:r>
      <w:r w:rsidR="00C26C10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H., 2016. Concentrations of organochlorine pesticides, polybrominated diphenyl ethers and perfluorinated compounds in the atmosphere of North Greenland. Environmental Pollution 217</w:t>
      </w:r>
      <w:r w:rsidR="00FC4F55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4-10.</w:t>
      </w:r>
      <w:r w:rsidR="00555464" w:rsidRPr="005F42C9">
        <w:rPr>
          <w:rFonts w:ascii="Times New Roman" w:hAnsi="Times New Roman" w:cs="Times New Roman"/>
          <w:lang w:val="en-US"/>
        </w:rPr>
        <w:t xml:space="preserve"> http://dx.doi.org/10.1016/j.envpol.2015.12.026.</w:t>
      </w:r>
    </w:p>
    <w:p w:rsidR="00CB2BAA" w:rsidRPr="005F42C9" w:rsidRDefault="00CB2BAA" w:rsidP="00CB2BAA">
      <w:pPr>
        <w:spacing w:line="480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5F42C9">
        <w:rPr>
          <w:rFonts w:ascii="Times New Roman" w:hAnsi="Times New Roman" w:cs="Times New Roman"/>
          <w:lang w:val="en-US"/>
        </w:rPr>
        <w:t xml:space="preserve">Chakraborty, P., Zhang, G., Jun, L., Xu, Y., Liu, X., Tanabe, S., Jones, K., 2010. Selected organochlorine pesticides in the atmosphere of major Indian cities: levels, regional versus local variations, and sources. </w:t>
      </w:r>
      <w:r w:rsidRPr="005F42C9">
        <w:rPr>
          <w:rFonts w:ascii="Times New Roman" w:hAnsi="Times New Roman" w:cs="Times New Roman"/>
        </w:rPr>
        <w:t>Environ. Sci. Technol. 44</w:t>
      </w:r>
      <w:r w:rsidR="00FC4F55" w:rsidRPr="005F42C9">
        <w:rPr>
          <w:rFonts w:ascii="Times New Roman" w:hAnsi="Times New Roman" w:cs="Times New Roman"/>
        </w:rPr>
        <w:t>,</w:t>
      </w:r>
      <w:r w:rsidRPr="005F42C9">
        <w:rPr>
          <w:rFonts w:ascii="Times New Roman" w:hAnsi="Times New Roman" w:cs="Times New Roman"/>
        </w:rPr>
        <w:t xml:space="preserve"> 8038-8043.</w:t>
      </w:r>
      <w:r w:rsidR="00555464" w:rsidRPr="005F42C9">
        <w:rPr>
          <w:rFonts w:ascii="Times New Roman" w:hAnsi="Times New Roman" w:cs="Times New Roman"/>
        </w:rPr>
        <w:t xml:space="preserve"> http\\:doi:10.1021/es102029t.</w:t>
      </w:r>
    </w:p>
    <w:p w:rsidR="00CB2BAA" w:rsidRPr="005F42C9" w:rsidRDefault="00CB2BAA" w:rsidP="00CB2BAA">
      <w:pPr>
        <w:spacing w:line="480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5F42C9">
        <w:rPr>
          <w:rFonts w:ascii="Times New Roman" w:hAnsi="Times New Roman" w:cs="Times New Roman"/>
        </w:rPr>
        <w:t xml:space="preserve">De la Torre, A., Sanz, P., Navarro, I., Martínez, M.A., 2016. </w:t>
      </w:r>
      <w:r w:rsidRPr="005F42C9">
        <w:rPr>
          <w:rFonts w:ascii="Times New Roman" w:hAnsi="Times New Roman" w:cs="Times New Roman"/>
          <w:lang w:val="en-US"/>
        </w:rPr>
        <w:t xml:space="preserve">Time trends of persistent organic pollutants in Spanish air. </w:t>
      </w:r>
      <w:r w:rsidRPr="005F42C9">
        <w:rPr>
          <w:rFonts w:ascii="Times New Roman" w:hAnsi="Times New Roman" w:cs="Times New Roman"/>
        </w:rPr>
        <w:t>Environ. Pollut. 217</w:t>
      </w:r>
      <w:r w:rsidR="00FC4F55" w:rsidRPr="005F42C9">
        <w:rPr>
          <w:rFonts w:ascii="Times New Roman" w:hAnsi="Times New Roman" w:cs="Times New Roman"/>
        </w:rPr>
        <w:t>,</w:t>
      </w:r>
      <w:r w:rsidRPr="005F42C9">
        <w:rPr>
          <w:rFonts w:ascii="Times New Roman" w:hAnsi="Times New Roman" w:cs="Times New Roman"/>
        </w:rPr>
        <w:t xml:space="preserve"> 26-32.</w:t>
      </w:r>
      <w:r w:rsidR="00555464" w:rsidRPr="005F42C9">
        <w:rPr>
          <w:rFonts w:ascii="Times New Roman" w:hAnsi="Times New Roman" w:cs="Times New Roman"/>
        </w:rPr>
        <w:t xml:space="preserve"> http://dx.doi.org/10.1016/j.envpol.2016.01.040.</w:t>
      </w:r>
    </w:p>
    <w:p w:rsidR="00CB2BAA" w:rsidRPr="005F42C9" w:rsidRDefault="00CB2BAA" w:rsidP="00CB2BAA">
      <w:pPr>
        <w:spacing w:line="480" w:lineRule="auto"/>
        <w:ind w:left="284" w:hanging="284"/>
        <w:jc w:val="both"/>
        <w:rPr>
          <w:rFonts w:ascii="Times New Roman" w:hAnsi="Times New Roman" w:cs="Times New Roman"/>
        </w:rPr>
      </w:pPr>
      <w:r w:rsidRPr="005F42C9">
        <w:rPr>
          <w:rFonts w:ascii="Times New Roman" w:hAnsi="Times New Roman" w:cs="Times New Roman"/>
        </w:rPr>
        <w:t xml:space="preserve">De la Torre, A., Navarro, I., Sanz, P., Arjol, M.A., Fernández, J., Martínez, M.A., 2018. </w:t>
      </w:r>
      <w:r w:rsidRPr="005F42C9">
        <w:rPr>
          <w:rFonts w:ascii="Times New Roman" w:hAnsi="Times New Roman" w:cs="Times New Roman"/>
          <w:lang w:val="en-US"/>
        </w:rPr>
        <w:t xml:space="preserve">HCH air levels derived from Bailín dumpsite dismantling (Sabiñánigo, Spain). </w:t>
      </w:r>
      <w:r w:rsidRPr="005F42C9">
        <w:rPr>
          <w:rFonts w:ascii="Times New Roman" w:hAnsi="Times New Roman" w:cs="Times New Roman"/>
        </w:rPr>
        <w:t>Sci. Total Environ. 626</w:t>
      </w:r>
      <w:r w:rsidR="00FC4F55" w:rsidRPr="005F42C9">
        <w:rPr>
          <w:rFonts w:ascii="Times New Roman" w:hAnsi="Times New Roman" w:cs="Times New Roman"/>
        </w:rPr>
        <w:t>,</w:t>
      </w:r>
      <w:r w:rsidRPr="005F42C9">
        <w:rPr>
          <w:rFonts w:ascii="Times New Roman" w:hAnsi="Times New Roman" w:cs="Times New Roman"/>
        </w:rPr>
        <w:t xml:space="preserve"> 1367-1372.</w:t>
      </w:r>
      <w:r w:rsidR="00555464" w:rsidRPr="005F42C9">
        <w:rPr>
          <w:rFonts w:ascii="Times New Roman" w:hAnsi="Times New Roman" w:cs="Times New Roman"/>
        </w:rPr>
        <w:t xml:space="preserve"> https://doi.org/10.1016/j.scitotenv.2018.01.178.</w:t>
      </w:r>
    </w:p>
    <w:p w:rsidR="00CB2BAA" w:rsidRPr="005F42C9" w:rsidRDefault="00CB2BAA" w:rsidP="00CB2BAA">
      <w:pPr>
        <w:spacing w:line="480" w:lineRule="auto"/>
        <w:ind w:left="284" w:hanging="284"/>
        <w:jc w:val="both"/>
        <w:rPr>
          <w:rFonts w:ascii="Times New Roman" w:hAnsi="Times New Roman" w:cs="Times New Roman"/>
          <w:lang w:val="en-US"/>
        </w:rPr>
      </w:pPr>
      <w:r w:rsidRPr="001E401C">
        <w:rPr>
          <w:rFonts w:ascii="Times New Roman" w:hAnsi="Times New Roman" w:cs="Times New Roman"/>
        </w:rPr>
        <w:t>Dvorska</w:t>
      </w:r>
      <w:r w:rsidR="00C26C10" w:rsidRPr="001E401C">
        <w:rPr>
          <w:rFonts w:ascii="Times New Roman" w:hAnsi="Times New Roman" w:cs="Times New Roman"/>
        </w:rPr>
        <w:t>,</w:t>
      </w:r>
      <w:r w:rsidRPr="001E401C">
        <w:rPr>
          <w:rFonts w:ascii="Times New Roman" w:hAnsi="Times New Roman" w:cs="Times New Roman"/>
        </w:rPr>
        <w:t xml:space="preserve"> A., Lammel</w:t>
      </w:r>
      <w:r w:rsidR="00C26C10" w:rsidRPr="001E401C">
        <w:rPr>
          <w:rFonts w:ascii="Times New Roman" w:hAnsi="Times New Roman" w:cs="Times New Roman"/>
        </w:rPr>
        <w:t>,</w:t>
      </w:r>
      <w:r w:rsidRPr="001E401C">
        <w:rPr>
          <w:rFonts w:ascii="Times New Roman" w:hAnsi="Times New Roman" w:cs="Times New Roman"/>
        </w:rPr>
        <w:t xml:space="preserve"> G., Klanova</w:t>
      </w:r>
      <w:r w:rsidR="00C26C10" w:rsidRPr="001E401C">
        <w:rPr>
          <w:rFonts w:ascii="Times New Roman" w:hAnsi="Times New Roman" w:cs="Times New Roman"/>
        </w:rPr>
        <w:t>,</w:t>
      </w:r>
      <w:r w:rsidRPr="001E401C">
        <w:rPr>
          <w:rFonts w:ascii="Times New Roman" w:hAnsi="Times New Roman" w:cs="Times New Roman"/>
        </w:rPr>
        <w:t xml:space="preserve"> J., Holoubek</w:t>
      </w:r>
      <w:r w:rsidR="00C26C10" w:rsidRPr="001E401C">
        <w:rPr>
          <w:rFonts w:ascii="Times New Roman" w:hAnsi="Times New Roman" w:cs="Times New Roman"/>
        </w:rPr>
        <w:t>,</w:t>
      </w:r>
      <w:r w:rsidRPr="001E401C">
        <w:rPr>
          <w:rFonts w:ascii="Times New Roman" w:hAnsi="Times New Roman" w:cs="Times New Roman"/>
        </w:rPr>
        <w:t xml:space="preserve"> I., 2008. </w:t>
      </w:r>
      <w:r w:rsidRPr="005F42C9">
        <w:rPr>
          <w:rFonts w:ascii="Times New Roman" w:hAnsi="Times New Roman" w:cs="Times New Roman"/>
          <w:lang w:val="en-US"/>
        </w:rPr>
        <w:t>Kosetice, Czech Republic - ten years of air pollution monitoring and four years of evaluating the origin of persistent organic pollutants. Environ. Pollut. 156</w:t>
      </w:r>
      <w:r w:rsidR="00FC4F55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403-408.</w:t>
      </w:r>
      <w:r w:rsidR="00555464" w:rsidRPr="005F42C9">
        <w:rPr>
          <w:rFonts w:ascii="Times New Roman" w:hAnsi="Times New Roman" w:cs="Times New Roman"/>
          <w:lang w:val="en-US"/>
        </w:rPr>
        <w:t xml:space="preserve"> http\\:doi:10.1016/j.envpol.2008.01.034.</w:t>
      </w:r>
    </w:p>
    <w:p w:rsidR="004C7DC0" w:rsidRPr="005F42C9" w:rsidRDefault="004C7DC0" w:rsidP="00CB2BAA">
      <w:pPr>
        <w:spacing w:line="480" w:lineRule="auto"/>
        <w:ind w:left="284" w:hanging="284"/>
        <w:jc w:val="both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lang w:val="en-US"/>
        </w:rPr>
        <w:lastRenderedPageBreak/>
        <w:t>Estellano</w:t>
      </w:r>
      <w:r w:rsidR="00C26C10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V.H., Pozo, K., Přibylová, P., Klánová, J., Audy</w:t>
      </w:r>
      <w:r w:rsidR="00C26C10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O., Focardi</w:t>
      </w:r>
      <w:r w:rsidR="00C26C10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S., 2017. Assessment of seasonal variations in persistent organic pollutants across the region of Tuscany using passive air samplers. Environ. Pollut. 222</w:t>
      </w:r>
      <w:r w:rsidR="00FC4F55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609-616.</w:t>
      </w:r>
      <w:r w:rsidR="00555464" w:rsidRPr="005F42C9">
        <w:rPr>
          <w:rFonts w:ascii="Times New Roman" w:hAnsi="Times New Roman" w:cs="Times New Roman"/>
          <w:lang w:val="en-US"/>
        </w:rPr>
        <w:t xml:space="preserve"> https://doi.org/10.1016/j.envpol.2016.08.092.</w:t>
      </w:r>
    </w:p>
    <w:p w:rsidR="00CB2BAA" w:rsidRPr="005F42C9" w:rsidRDefault="00CB2BAA" w:rsidP="00CB2BAA">
      <w:pPr>
        <w:spacing w:line="480" w:lineRule="auto"/>
        <w:ind w:left="284" w:hanging="284"/>
        <w:jc w:val="both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lang w:val="en-US"/>
        </w:rPr>
        <w:t>Fang, Y., Nie, Z., Die, Q., Tian, Y., Liu, F., He, J., Huang, Q., 2017. Organochlorine pesticides in soil, air, and vegetation at and around a contaminated site in southwestern China: concentration, transmission, and risk evaluation. Chemosphere 178</w:t>
      </w:r>
      <w:r w:rsidR="00FC4F55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340-349.</w:t>
      </w:r>
      <w:r w:rsidR="00555464" w:rsidRPr="005F42C9">
        <w:rPr>
          <w:rFonts w:ascii="Times New Roman" w:hAnsi="Times New Roman" w:cs="Times New Roman"/>
          <w:lang w:val="en-US"/>
        </w:rPr>
        <w:t xml:space="preserve"> http://dx.doi.org/10.1016/j.chemosphere.2017.02.151.</w:t>
      </w:r>
    </w:p>
    <w:p w:rsidR="00CB2BAA" w:rsidRPr="005F42C9" w:rsidRDefault="00CB2BAA" w:rsidP="00CB2BAA">
      <w:pPr>
        <w:spacing w:line="480" w:lineRule="auto"/>
        <w:ind w:left="284" w:hanging="284"/>
        <w:jc w:val="both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lang w:val="en-US"/>
        </w:rPr>
        <w:t>Gevao, B., Porcelli, M., Rajagopalan, S., Krishnan, D., Martinez-Guijarro,K., Alshemmari, H., Bahloul, M., Zafar, J., 2018. Spatial and temporal variations in the atmospheric concentrations of “Stockholm Convention” organochlorine pesticides in Kuwait. Sci. Total Environ. 622-623</w:t>
      </w:r>
      <w:r w:rsidR="00FC4F55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1621-1629.</w:t>
      </w:r>
      <w:r w:rsidR="00555464" w:rsidRPr="005F42C9">
        <w:rPr>
          <w:rFonts w:ascii="Times New Roman" w:hAnsi="Times New Roman" w:cs="Times New Roman"/>
          <w:lang w:val="en-US"/>
        </w:rPr>
        <w:t xml:space="preserve"> https://doi.org/10.1016/j.scitotenv.2017.10.036.</w:t>
      </w:r>
    </w:p>
    <w:p w:rsidR="00CB2BAA" w:rsidRPr="005F42C9" w:rsidRDefault="00CB2BAA" w:rsidP="00CB2BAA">
      <w:pPr>
        <w:spacing w:line="480" w:lineRule="auto"/>
        <w:ind w:left="284" w:hanging="284"/>
        <w:jc w:val="both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lang w:val="en-US"/>
        </w:rPr>
        <w:t>Halse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A.K., Schlabach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M., Eckhardt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S., Sweetman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A., Jones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K.C., Breivik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K., 2011. Spatial variability of POPs in European background air.</w:t>
      </w:r>
      <w:r w:rsidRPr="005F42C9">
        <w:rPr>
          <w:lang w:val="en-US"/>
        </w:rPr>
        <w:t xml:space="preserve"> </w:t>
      </w:r>
      <w:r w:rsidRPr="005F42C9">
        <w:rPr>
          <w:rFonts w:ascii="Times New Roman" w:hAnsi="Times New Roman" w:cs="Times New Roman"/>
          <w:lang w:val="en-US"/>
        </w:rPr>
        <w:t>Atmos. Chem. Phys. 11</w:t>
      </w:r>
      <w:r w:rsidR="00FC4F55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1549-1564.</w:t>
      </w:r>
      <w:r w:rsidR="00555464" w:rsidRPr="005F42C9">
        <w:rPr>
          <w:rFonts w:ascii="Times New Roman" w:hAnsi="Times New Roman" w:cs="Times New Roman"/>
          <w:lang w:val="en-US"/>
        </w:rPr>
        <w:t xml:space="preserve"> http\\:doi:10.5194/acp-11-1549-2011.</w:t>
      </w:r>
    </w:p>
    <w:p w:rsidR="00316DF2" w:rsidRPr="005F42C9" w:rsidRDefault="00316DF2" w:rsidP="00CB2BAA">
      <w:pPr>
        <w:spacing w:line="480" w:lineRule="auto"/>
        <w:ind w:left="284" w:hanging="284"/>
        <w:jc w:val="both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lang w:val="en-US"/>
        </w:rPr>
        <w:t>N</w:t>
      </w:r>
      <w:r w:rsidR="00556C39" w:rsidRPr="005F42C9">
        <w:rPr>
          <w:rFonts w:ascii="Times New Roman" w:hAnsi="Times New Roman" w:cs="Times New Roman"/>
          <w:lang w:val="en-US"/>
        </w:rPr>
        <w:t>YSDOH</w:t>
      </w:r>
      <w:r w:rsidR="00EB59C2" w:rsidRPr="005F42C9">
        <w:rPr>
          <w:rFonts w:ascii="Times New Roman" w:hAnsi="Times New Roman" w:cs="Times New Roman"/>
          <w:lang w:val="en-US"/>
        </w:rPr>
        <w:t xml:space="preserve"> (New York State Department of Health)</w:t>
      </w:r>
      <w:r w:rsidRPr="005F42C9">
        <w:rPr>
          <w:rFonts w:ascii="Times New Roman" w:hAnsi="Times New Roman" w:cs="Times New Roman"/>
          <w:lang w:val="en-US"/>
        </w:rPr>
        <w:t xml:space="preserve">, 1981. Love Canal: A special report to the Governor and Legislature: April 1981. </w:t>
      </w:r>
      <w:hyperlink r:id="rId17" w:history="1">
        <w:r w:rsidRPr="005F42C9">
          <w:rPr>
            <w:rStyle w:val="Hipervnculo"/>
            <w:rFonts w:ascii="Times New Roman" w:hAnsi="Times New Roman" w:cs="Times New Roman"/>
            <w:color w:val="auto"/>
          </w:rPr>
          <w:t>https://www.health.ny.gov/environmental/investigations/love_canal/lcreport.htm</w:t>
        </w:r>
      </w:hyperlink>
      <w:r w:rsidRPr="005F42C9">
        <w:rPr>
          <w:rFonts w:ascii="Times New Roman" w:hAnsi="Times New Roman" w:cs="Times New Roman"/>
        </w:rPr>
        <w:t xml:space="preserve">. </w:t>
      </w:r>
      <w:r w:rsidRPr="005F42C9">
        <w:rPr>
          <w:rFonts w:ascii="Times New Roman" w:hAnsi="Times New Roman" w:cs="Times New Roman"/>
          <w:lang w:val="en-US"/>
        </w:rPr>
        <w:t>(accessed 8 March 2019).</w:t>
      </w:r>
    </w:p>
    <w:p w:rsidR="009C7EB5" w:rsidRPr="005F42C9" w:rsidRDefault="009C7EB5" w:rsidP="009C7EB5">
      <w:pPr>
        <w:spacing w:line="480" w:lineRule="auto"/>
        <w:ind w:left="284" w:hanging="284"/>
        <w:jc w:val="both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lang w:val="en-US"/>
        </w:rPr>
        <w:t>Nøst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T.H., Halse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A.K., Schlabach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M., Bäcklund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A., Eckhardt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S., Breivik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K., 2018. Low concentrations of persistent organic pollutants (POPs) in air at Cape Verde. Sci. Total Environ. 612</w:t>
      </w:r>
      <w:r w:rsidR="00FC4F55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129-137.</w:t>
      </w:r>
      <w:r w:rsidR="00555464" w:rsidRPr="005F42C9">
        <w:rPr>
          <w:rFonts w:ascii="Times New Roman" w:hAnsi="Times New Roman" w:cs="Times New Roman"/>
          <w:lang w:val="en-US"/>
        </w:rPr>
        <w:t xml:space="preserve"> http://dx.doi.org/10.1016/j.scitotenv.2017.08.217.</w:t>
      </w:r>
    </w:p>
    <w:p w:rsidR="00CB2BAA" w:rsidRPr="005F42C9" w:rsidRDefault="00CB2BAA" w:rsidP="00CB2BAA">
      <w:pPr>
        <w:spacing w:line="480" w:lineRule="auto"/>
        <w:ind w:left="284" w:hanging="284"/>
        <w:jc w:val="both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lang w:val="en-US"/>
        </w:rPr>
        <w:t>Liu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L., Ma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W., Jia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H., Zhang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Z., Song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W., Li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Y., 2016. Research on persistent organic pollutants in China on a national scale: 10 years after the enforcement of the Stockholm Convention Environ. Pollut. 217</w:t>
      </w:r>
      <w:r w:rsidR="00FC4F55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70-81.</w:t>
      </w:r>
      <w:r w:rsidR="00555464" w:rsidRPr="005F42C9">
        <w:rPr>
          <w:rFonts w:ascii="Times New Roman" w:hAnsi="Times New Roman" w:cs="Times New Roman"/>
          <w:lang w:val="en-US"/>
        </w:rPr>
        <w:t xml:space="preserve"> http://dx.doi.org/10.1016/j.envpol.2015.12.056.</w:t>
      </w:r>
    </w:p>
    <w:p w:rsidR="004C7DC0" w:rsidRPr="005F42C9" w:rsidRDefault="004C7DC0" w:rsidP="004C7DC0">
      <w:pPr>
        <w:spacing w:line="480" w:lineRule="auto"/>
        <w:ind w:left="284" w:hanging="284"/>
        <w:jc w:val="both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lang w:val="en-US"/>
        </w:rPr>
        <w:lastRenderedPageBreak/>
        <w:t>Pozo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K., Harner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T., Lee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S.C., Wania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F., Muir</w:t>
      </w:r>
      <w:r w:rsidR="00B778DE" w:rsidRPr="005F42C9">
        <w:rPr>
          <w:rFonts w:ascii="Times New Roman" w:hAnsi="Times New Roman" w:cs="Times New Roman"/>
          <w:lang w:val="en-US"/>
        </w:rPr>
        <w:t xml:space="preserve">, </w:t>
      </w:r>
      <w:r w:rsidRPr="005F42C9">
        <w:rPr>
          <w:rFonts w:ascii="Times New Roman" w:hAnsi="Times New Roman" w:cs="Times New Roman"/>
          <w:lang w:val="en-US"/>
        </w:rPr>
        <w:t>D.C.G., Jones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K.C., 2009. Seasonally resolved concentrations of persistent organic pollutants in the global atmosphere from the first year of the gaps study. Environ. Sci. Technol. 43</w:t>
      </w:r>
      <w:r w:rsidR="00FC4F55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796-803.</w:t>
      </w:r>
      <w:r w:rsidR="00555464" w:rsidRPr="005F42C9">
        <w:rPr>
          <w:rFonts w:ascii="Times New Roman" w:hAnsi="Times New Roman" w:cs="Times New Roman"/>
          <w:lang w:val="en-US"/>
        </w:rPr>
        <w:t xml:space="preserve"> http\\:doi: 10.1021/es802106a.</w:t>
      </w:r>
    </w:p>
    <w:p w:rsidR="00CB2BAA" w:rsidRPr="005F42C9" w:rsidRDefault="00CB2BAA" w:rsidP="00CB2BAA">
      <w:pPr>
        <w:spacing w:line="480" w:lineRule="auto"/>
        <w:ind w:left="284" w:hanging="284"/>
        <w:jc w:val="both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lang w:val="en-US"/>
        </w:rPr>
        <w:t>Pozo, K., Sarkar, S.K., Estellano, V.H., Mitra, S., Audi, O., Kukucka P., Přibylová, P., Klánová, J., Corsolini, S., 2017a. Passive air sampling of persistent organic pollutants (POPs) and emerging compounds in Kolkata megacity and rural mangrove wetland Sundarban in India: An approach to regional monitoring. Chemosphere 168</w:t>
      </w:r>
      <w:r w:rsidR="00FC4F55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1430-1438.</w:t>
      </w:r>
      <w:r w:rsidR="00555464" w:rsidRPr="005F42C9">
        <w:rPr>
          <w:lang w:val="en-US"/>
        </w:rPr>
        <w:t xml:space="preserve"> </w:t>
      </w:r>
      <w:r w:rsidR="00555464" w:rsidRPr="005F42C9">
        <w:rPr>
          <w:rFonts w:ascii="Times New Roman" w:hAnsi="Times New Roman" w:cs="Times New Roman"/>
          <w:lang w:val="en-US"/>
        </w:rPr>
        <w:t>http://dx.doi.org/10.1016/j.chemosphere.2016.09.055.</w:t>
      </w:r>
    </w:p>
    <w:p w:rsidR="00CB2BAA" w:rsidRPr="005F42C9" w:rsidRDefault="00CB2BAA" w:rsidP="00CB2BAA">
      <w:pPr>
        <w:spacing w:line="480" w:lineRule="auto"/>
        <w:ind w:left="284" w:hanging="284"/>
        <w:jc w:val="both"/>
        <w:rPr>
          <w:rFonts w:ascii="Times New Roman" w:hAnsi="Times New Roman" w:cs="Times New Roman"/>
          <w:lang w:val="en-US"/>
        </w:rPr>
      </w:pPr>
      <w:r w:rsidRPr="001E401C">
        <w:rPr>
          <w:rFonts w:ascii="Times New Roman" w:hAnsi="Times New Roman" w:cs="Times New Roman"/>
          <w:lang w:val="en-US"/>
        </w:rPr>
        <w:t xml:space="preserve">Pozo, K., Martellini, T., Corsolini, S., Harner, T., Estellano, V., Kukucka, P., Mulder, M.D., Lammel, G., Cincinelli, A., 2017b. </w:t>
      </w:r>
      <w:r w:rsidRPr="005F42C9">
        <w:rPr>
          <w:rFonts w:ascii="Times New Roman" w:hAnsi="Times New Roman" w:cs="Times New Roman"/>
          <w:lang w:val="en-US"/>
        </w:rPr>
        <w:t>Persistent organic pollutants (POPs) in the atmosphere of coastal areas of the Ross Sea, Antarctica: Indications for long-term downward trends. Chemosphere 178</w:t>
      </w:r>
      <w:r w:rsidR="00FC4F55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458-465.</w:t>
      </w:r>
      <w:r w:rsidR="00555464" w:rsidRPr="005F42C9">
        <w:rPr>
          <w:rFonts w:ascii="Times New Roman" w:hAnsi="Times New Roman" w:cs="Times New Roman"/>
          <w:lang w:val="en-US"/>
        </w:rPr>
        <w:t xml:space="preserve"> http://dx.doi.org/10.1016/j.chemosphere.2017.02.118.</w:t>
      </w:r>
    </w:p>
    <w:p w:rsidR="009C7EB5" w:rsidRPr="005F42C9" w:rsidRDefault="009C7EB5" w:rsidP="009C7EB5">
      <w:pPr>
        <w:spacing w:line="480" w:lineRule="auto"/>
        <w:ind w:left="284" w:hanging="284"/>
        <w:jc w:val="both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lang w:val="en-US"/>
        </w:rPr>
        <w:t>Rauert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C., Harner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T., Schuster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J.K., Eng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A., Fillmann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G., Castillo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L.E., Fentanes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O., Villa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M., Miglioranza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K.S.B., Moreno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I., Pozo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K., Aristizabal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B.H., 2018. Air monitoring of new and legacy POPs in the Group of Latin America and Caribbean (GRULAC) region. Environ. Pollut. 243</w:t>
      </w:r>
      <w:r w:rsidR="00FC4F55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1252-1262.</w:t>
      </w:r>
      <w:r w:rsidR="00555464" w:rsidRPr="005F42C9">
        <w:rPr>
          <w:rFonts w:ascii="Times New Roman" w:hAnsi="Times New Roman" w:cs="Times New Roman"/>
          <w:lang w:val="en-US"/>
        </w:rPr>
        <w:t xml:space="preserve"> </w:t>
      </w:r>
      <w:hyperlink r:id="rId18" w:history="1">
        <w:r w:rsidR="00C24069" w:rsidRPr="005F42C9">
          <w:rPr>
            <w:rStyle w:val="Hipervnculo"/>
            <w:rFonts w:ascii="Times New Roman" w:hAnsi="Times New Roman" w:cs="Times New Roman"/>
            <w:color w:val="auto"/>
            <w:lang w:val="en-US"/>
          </w:rPr>
          <w:t>https://doi.org/10.1016/j.envpol.2018.09.048</w:t>
        </w:r>
      </w:hyperlink>
      <w:r w:rsidR="00555464" w:rsidRPr="005F42C9">
        <w:rPr>
          <w:rFonts w:ascii="Times New Roman" w:hAnsi="Times New Roman" w:cs="Times New Roman"/>
          <w:lang w:val="en-US"/>
        </w:rPr>
        <w:t>.</w:t>
      </w:r>
    </w:p>
    <w:p w:rsidR="00C24069" w:rsidRPr="005F42C9" w:rsidRDefault="00C24069" w:rsidP="009C7EB5">
      <w:pPr>
        <w:spacing w:line="480" w:lineRule="auto"/>
        <w:ind w:left="284" w:hanging="284"/>
        <w:jc w:val="both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lang w:val="en-US"/>
        </w:rPr>
        <w:t>Shunthirasingham, C., Gawor, A., Hung, H., Brice, K.A., Su, K., Alexandrou, N., Dryfhout-Clark, H., Backus, S., Sverko, E., Shin, C., Park, R., Noronha, R., 2016. Atmospheric concentrations and loadings of organochlorine pesticides and polychlorinated biphenyls in the Canadian Great Lakes Basin (GLB): Spatial and temporal analysis (1992-2012). Environ. Pollut. 217, 124-133. http://dx.doi.org/10.1016/j.envpol.2016.01.039.</w:t>
      </w:r>
    </w:p>
    <w:p w:rsidR="00CB2BAA" w:rsidRPr="005F42C9" w:rsidRDefault="00CB2BAA" w:rsidP="00CB2BAA">
      <w:pPr>
        <w:spacing w:line="480" w:lineRule="auto"/>
        <w:ind w:left="284" w:hanging="284"/>
        <w:jc w:val="both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lang w:val="en-US"/>
        </w:rPr>
        <w:t>Takazawa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Y., Takasuga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T., Doi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K., Saito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M., Shibata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Y., 2016. Recent decline of DDTs among several organochlorine pesticides in background air in East Asia. Environ. Pollut.</w:t>
      </w:r>
      <w:r w:rsidR="00BB63E3" w:rsidRPr="005F42C9">
        <w:rPr>
          <w:rFonts w:ascii="Times New Roman" w:hAnsi="Times New Roman" w:cs="Times New Roman"/>
          <w:lang w:val="en-US"/>
        </w:rPr>
        <w:t xml:space="preserve"> 217</w:t>
      </w:r>
      <w:r w:rsidR="00FC4F55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134-142.</w:t>
      </w:r>
      <w:r w:rsidR="00555464" w:rsidRPr="005F42C9">
        <w:rPr>
          <w:rFonts w:ascii="Times New Roman" w:hAnsi="Times New Roman" w:cs="Times New Roman"/>
          <w:lang w:val="en-US"/>
        </w:rPr>
        <w:t xml:space="preserve"> http://dx.doi.org/10.1016/j.envpol.2016.02.019.</w:t>
      </w:r>
    </w:p>
    <w:p w:rsidR="004C7DC0" w:rsidRPr="001E401C" w:rsidRDefault="004C7DC0" w:rsidP="004C7DC0">
      <w:pPr>
        <w:spacing w:line="480" w:lineRule="auto"/>
        <w:ind w:left="284" w:hanging="284"/>
        <w:jc w:val="both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lang w:val="en-US"/>
        </w:rPr>
        <w:lastRenderedPageBreak/>
        <w:t>Tominaga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M.Y., Silva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C.R., Melo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J.P., Niwa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N.A., Plascak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D., Souza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C.A., Sato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M.I., 2016. PCDD, PCDF, dl-PCB and organochlorine pesticides monitoring in São Paulo City using passive air sampler as part of the Global Monitoring Plan. Sci. </w:t>
      </w:r>
      <w:r w:rsidRPr="005F42C9">
        <w:rPr>
          <w:rFonts w:ascii="Times New Roman" w:hAnsi="Times New Roman" w:cs="Times New Roman"/>
        </w:rPr>
        <w:t xml:space="preserve">Total Environ. </w:t>
      </w:r>
      <w:r w:rsidRPr="001E401C">
        <w:rPr>
          <w:rFonts w:ascii="Times New Roman" w:hAnsi="Times New Roman" w:cs="Times New Roman"/>
          <w:lang w:val="en-US"/>
        </w:rPr>
        <w:t>571</w:t>
      </w:r>
      <w:r w:rsidR="00FC4F55" w:rsidRPr="001E401C">
        <w:rPr>
          <w:rFonts w:ascii="Times New Roman" w:hAnsi="Times New Roman" w:cs="Times New Roman"/>
          <w:lang w:val="en-US"/>
        </w:rPr>
        <w:t>,</w:t>
      </w:r>
      <w:r w:rsidRPr="001E401C">
        <w:rPr>
          <w:rFonts w:ascii="Times New Roman" w:hAnsi="Times New Roman" w:cs="Times New Roman"/>
          <w:lang w:val="en-US"/>
        </w:rPr>
        <w:t xml:space="preserve"> 323-331.</w:t>
      </w:r>
      <w:r w:rsidR="00555464" w:rsidRPr="001E401C">
        <w:rPr>
          <w:rFonts w:ascii="Times New Roman" w:hAnsi="Times New Roman" w:cs="Times New Roman"/>
          <w:lang w:val="en-US"/>
        </w:rPr>
        <w:t xml:space="preserve"> http\\:doi: 10.1016/j.scitotenv.2016.07.173.</w:t>
      </w:r>
    </w:p>
    <w:p w:rsidR="0079745E" w:rsidRPr="005F42C9" w:rsidRDefault="0079745E" w:rsidP="0079745E">
      <w:pPr>
        <w:spacing w:line="480" w:lineRule="auto"/>
        <w:ind w:left="284" w:hanging="284"/>
        <w:jc w:val="both"/>
        <w:rPr>
          <w:rFonts w:ascii="Times New Roman" w:hAnsi="Times New Roman" w:cs="Times New Roman"/>
          <w:lang w:val="en-US"/>
        </w:rPr>
      </w:pPr>
      <w:r w:rsidRPr="001E401C">
        <w:rPr>
          <w:rFonts w:ascii="Times New Roman" w:hAnsi="Times New Roman" w:cs="Times New Roman"/>
          <w:lang w:val="en-US"/>
        </w:rPr>
        <w:t xml:space="preserve">Venier, M., Hites, R.A., 2014. </w:t>
      </w:r>
      <w:r w:rsidRPr="005F42C9">
        <w:rPr>
          <w:rFonts w:ascii="Times New Roman" w:hAnsi="Times New Roman" w:cs="Times New Roman"/>
          <w:lang w:val="en-US"/>
        </w:rPr>
        <w:t>DDT and HCH, two discontinued organochlorine insecticides in the Great Lakes region: Isomer trends and sources. Environ. Int. 69, 159-165. http://dx.doi.org/10.1016/j.envint.2014.03.028.</w:t>
      </w:r>
    </w:p>
    <w:p w:rsidR="00CB2BAA" w:rsidRPr="005F42C9" w:rsidRDefault="009C6276" w:rsidP="009C6276">
      <w:pPr>
        <w:spacing w:line="480" w:lineRule="auto"/>
        <w:ind w:left="284" w:hanging="284"/>
        <w:jc w:val="both"/>
        <w:rPr>
          <w:rFonts w:ascii="Times New Roman" w:hAnsi="Times New Roman" w:cs="Times New Roman"/>
          <w:lang w:val="en-US"/>
        </w:rPr>
      </w:pPr>
      <w:r w:rsidRPr="005F42C9">
        <w:rPr>
          <w:rFonts w:ascii="Times New Roman" w:hAnsi="Times New Roman" w:cs="Times New Roman"/>
          <w:lang w:val="en-US"/>
        </w:rPr>
        <w:t>Wang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C., Wang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X., Rena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J., Gong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P., Yao</w:t>
      </w:r>
      <w:r w:rsidR="00B778DE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T., 2017. Using a passive air sampler to monitor air–soil exchange of organochlorine pesticides in the pasture of the central Tibetan Plateau. Sci. Total Environ. 580</w:t>
      </w:r>
      <w:r w:rsidR="00FC4F55" w:rsidRPr="005F42C9">
        <w:rPr>
          <w:rFonts w:ascii="Times New Roman" w:hAnsi="Times New Roman" w:cs="Times New Roman"/>
          <w:lang w:val="en-US"/>
        </w:rPr>
        <w:t>,</w:t>
      </w:r>
      <w:r w:rsidRPr="005F42C9">
        <w:rPr>
          <w:rFonts w:ascii="Times New Roman" w:hAnsi="Times New Roman" w:cs="Times New Roman"/>
          <w:lang w:val="en-US"/>
        </w:rPr>
        <w:t xml:space="preserve"> 958-965.</w:t>
      </w:r>
      <w:r w:rsidR="00555464" w:rsidRPr="005F42C9">
        <w:rPr>
          <w:rFonts w:ascii="Times New Roman" w:hAnsi="Times New Roman" w:cs="Times New Roman"/>
          <w:lang w:val="en-US"/>
        </w:rPr>
        <w:t xml:space="preserve"> http://dx.doi.org/10.1016/j.scitotenv.2016.12.046.</w:t>
      </w:r>
    </w:p>
    <w:sectPr w:rsidR="00CB2BAA" w:rsidRPr="005F42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62B" w:rsidRDefault="0087662B" w:rsidP="00CB6419">
      <w:pPr>
        <w:spacing w:after="0" w:line="240" w:lineRule="auto"/>
      </w:pPr>
      <w:r>
        <w:separator/>
      </w:r>
    </w:p>
  </w:endnote>
  <w:endnote w:type="continuationSeparator" w:id="0">
    <w:p w:rsidR="0087662B" w:rsidRDefault="0087662B" w:rsidP="00CB6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39235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87662B" w:rsidRPr="00CB6419" w:rsidRDefault="0087662B">
        <w:pPr>
          <w:pStyle w:val="Piedepgina"/>
          <w:jc w:val="right"/>
          <w:rPr>
            <w:rFonts w:ascii="Times New Roman" w:hAnsi="Times New Roman" w:cs="Times New Roman"/>
          </w:rPr>
        </w:pPr>
        <w:r w:rsidRPr="00CB6419">
          <w:rPr>
            <w:rFonts w:ascii="Times New Roman" w:hAnsi="Times New Roman" w:cs="Times New Roman"/>
          </w:rPr>
          <w:t>S</w:t>
        </w:r>
        <w:r w:rsidRPr="00CB6419">
          <w:rPr>
            <w:rFonts w:ascii="Times New Roman" w:hAnsi="Times New Roman" w:cs="Times New Roman"/>
          </w:rPr>
          <w:fldChar w:fldCharType="begin"/>
        </w:r>
        <w:r w:rsidRPr="00CB6419">
          <w:rPr>
            <w:rFonts w:ascii="Times New Roman" w:hAnsi="Times New Roman" w:cs="Times New Roman"/>
          </w:rPr>
          <w:instrText>PAGE   \* MERGEFORMAT</w:instrText>
        </w:r>
        <w:r w:rsidRPr="00CB6419">
          <w:rPr>
            <w:rFonts w:ascii="Times New Roman" w:hAnsi="Times New Roman" w:cs="Times New Roman"/>
          </w:rPr>
          <w:fldChar w:fldCharType="separate"/>
        </w:r>
        <w:r w:rsidR="001E401C">
          <w:rPr>
            <w:rFonts w:ascii="Times New Roman" w:hAnsi="Times New Roman" w:cs="Times New Roman"/>
            <w:noProof/>
          </w:rPr>
          <w:t>12</w:t>
        </w:r>
        <w:r w:rsidRPr="00CB6419">
          <w:rPr>
            <w:rFonts w:ascii="Times New Roman" w:hAnsi="Times New Roman" w:cs="Times New Roman"/>
          </w:rPr>
          <w:fldChar w:fldCharType="end"/>
        </w:r>
      </w:p>
    </w:sdtContent>
  </w:sdt>
  <w:p w:rsidR="0087662B" w:rsidRDefault="008766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62B" w:rsidRDefault="0087662B" w:rsidP="00CB6419">
      <w:pPr>
        <w:spacing w:after="0" w:line="240" w:lineRule="auto"/>
      </w:pPr>
      <w:r>
        <w:separator/>
      </w:r>
    </w:p>
  </w:footnote>
  <w:footnote w:type="continuationSeparator" w:id="0">
    <w:p w:rsidR="0087662B" w:rsidRDefault="0087662B" w:rsidP="00CB64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2436B"/>
    <w:multiLevelType w:val="hybridMultilevel"/>
    <w:tmpl w:val="A24601B0"/>
    <w:lvl w:ilvl="0" w:tplc="DEB6867C">
      <w:start w:val="1"/>
      <w:numFmt w:val="upperLetter"/>
      <w:lvlText w:val="%1)"/>
      <w:lvlJc w:val="left"/>
      <w:pPr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5C99177A"/>
    <w:multiLevelType w:val="hybridMultilevel"/>
    <w:tmpl w:val="8BACD2B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1F683D"/>
    <w:multiLevelType w:val="hybridMultilevel"/>
    <w:tmpl w:val="E3C6B76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B1C"/>
    <w:rsid w:val="000125BB"/>
    <w:rsid w:val="00012B53"/>
    <w:rsid w:val="0001666E"/>
    <w:rsid w:val="000317BE"/>
    <w:rsid w:val="0004001E"/>
    <w:rsid w:val="00064220"/>
    <w:rsid w:val="00067007"/>
    <w:rsid w:val="000942E9"/>
    <w:rsid w:val="000942F0"/>
    <w:rsid w:val="000A1E47"/>
    <w:rsid w:val="000B78B1"/>
    <w:rsid w:val="000B7B4C"/>
    <w:rsid w:val="000E4793"/>
    <w:rsid w:val="000F30C5"/>
    <w:rsid w:val="000F55E0"/>
    <w:rsid w:val="00100C74"/>
    <w:rsid w:val="00120174"/>
    <w:rsid w:val="00143300"/>
    <w:rsid w:val="00162CA5"/>
    <w:rsid w:val="00176206"/>
    <w:rsid w:val="00183CF0"/>
    <w:rsid w:val="00193A31"/>
    <w:rsid w:val="00193BAA"/>
    <w:rsid w:val="001A7C89"/>
    <w:rsid w:val="001E25DB"/>
    <w:rsid w:val="001E3D94"/>
    <w:rsid w:val="001E401C"/>
    <w:rsid w:val="001E7D27"/>
    <w:rsid w:val="002001E6"/>
    <w:rsid w:val="0020161F"/>
    <w:rsid w:val="00237CF0"/>
    <w:rsid w:val="00244299"/>
    <w:rsid w:val="00263215"/>
    <w:rsid w:val="00282A39"/>
    <w:rsid w:val="00282E86"/>
    <w:rsid w:val="00293942"/>
    <w:rsid w:val="002A7C77"/>
    <w:rsid w:val="002B089A"/>
    <w:rsid w:val="002C42CC"/>
    <w:rsid w:val="002D3694"/>
    <w:rsid w:val="002F0597"/>
    <w:rsid w:val="002F79B5"/>
    <w:rsid w:val="00316DF2"/>
    <w:rsid w:val="00325D90"/>
    <w:rsid w:val="00330F87"/>
    <w:rsid w:val="0033685F"/>
    <w:rsid w:val="00341231"/>
    <w:rsid w:val="00350CAC"/>
    <w:rsid w:val="003944B2"/>
    <w:rsid w:val="003A4BF5"/>
    <w:rsid w:val="003B4EA8"/>
    <w:rsid w:val="003C5226"/>
    <w:rsid w:val="003C5AE6"/>
    <w:rsid w:val="003D290D"/>
    <w:rsid w:val="003D2FF9"/>
    <w:rsid w:val="00405ABF"/>
    <w:rsid w:val="0040628E"/>
    <w:rsid w:val="00407C5F"/>
    <w:rsid w:val="00410309"/>
    <w:rsid w:val="004238FA"/>
    <w:rsid w:val="00436A62"/>
    <w:rsid w:val="00453981"/>
    <w:rsid w:val="00455EDA"/>
    <w:rsid w:val="0045695C"/>
    <w:rsid w:val="00463DEC"/>
    <w:rsid w:val="00466F6B"/>
    <w:rsid w:val="00470A44"/>
    <w:rsid w:val="004773AB"/>
    <w:rsid w:val="00487391"/>
    <w:rsid w:val="004B21CB"/>
    <w:rsid w:val="004C7DC0"/>
    <w:rsid w:val="004E773C"/>
    <w:rsid w:val="00500D21"/>
    <w:rsid w:val="00530DEB"/>
    <w:rsid w:val="00555464"/>
    <w:rsid w:val="00556C39"/>
    <w:rsid w:val="005602FB"/>
    <w:rsid w:val="00561298"/>
    <w:rsid w:val="005622E4"/>
    <w:rsid w:val="00586235"/>
    <w:rsid w:val="00587040"/>
    <w:rsid w:val="005A0272"/>
    <w:rsid w:val="005A2996"/>
    <w:rsid w:val="005A4A7A"/>
    <w:rsid w:val="005A5434"/>
    <w:rsid w:val="005A63C4"/>
    <w:rsid w:val="005B3164"/>
    <w:rsid w:val="005B6107"/>
    <w:rsid w:val="005C47FD"/>
    <w:rsid w:val="005D253B"/>
    <w:rsid w:val="005D2FBC"/>
    <w:rsid w:val="005F42C9"/>
    <w:rsid w:val="005F5AC5"/>
    <w:rsid w:val="005F684B"/>
    <w:rsid w:val="005F6B1C"/>
    <w:rsid w:val="00604562"/>
    <w:rsid w:val="0060551F"/>
    <w:rsid w:val="00607D2A"/>
    <w:rsid w:val="006177D2"/>
    <w:rsid w:val="00625EE8"/>
    <w:rsid w:val="00634084"/>
    <w:rsid w:val="00635B3B"/>
    <w:rsid w:val="00653B8A"/>
    <w:rsid w:val="006621A9"/>
    <w:rsid w:val="006644E7"/>
    <w:rsid w:val="006740BA"/>
    <w:rsid w:val="006A79DC"/>
    <w:rsid w:val="006B4D77"/>
    <w:rsid w:val="006D63CA"/>
    <w:rsid w:val="006E4D94"/>
    <w:rsid w:val="006F28B2"/>
    <w:rsid w:val="006F4DF8"/>
    <w:rsid w:val="00706973"/>
    <w:rsid w:val="00743604"/>
    <w:rsid w:val="00747304"/>
    <w:rsid w:val="00753128"/>
    <w:rsid w:val="00786A1F"/>
    <w:rsid w:val="00794F9D"/>
    <w:rsid w:val="00797322"/>
    <w:rsid w:val="0079745E"/>
    <w:rsid w:val="007974EC"/>
    <w:rsid w:val="007B420E"/>
    <w:rsid w:val="007F1F22"/>
    <w:rsid w:val="008068B6"/>
    <w:rsid w:val="00806ED9"/>
    <w:rsid w:val="00836CDA"/>
    <w:rsid w:val="008439ED"/>
    <w:rsid w:val="008560DC"/>
    <w:rsid w:val="008610DC"/>
    <w:rsid w:val="00871837"/>
    <w:rsid w:val="008751A0"/>
    <w:rsid w:val="0087662B"/>
    <w:rsid w:val="00897736"/>
    <w:rsid w:val="008A4853"/>
    <w:rsid w:val="008D66B4"/>
    <w:rsid w:val="008E04FC"/>
    <w:rsid w:val="008F2B19"/>
    <w:rsid w:val="00905F85"/>
    <w:rsid w:val="0091307D"/>
    <w:rsid w:val="00916F5C"/>
    <w:rsid w:val="00917733"/>
    <w:rsid w:val="00921FDD"/>
    <w:rsid w:val="00926ACA"/>
    <w:rsid w:val="00932D69"/>
    <w:rsid w:val="00946550"/>
    <w:rsid w:val="009522C7"/>
    <w:rsid w:val="0098408C"/>
    <w:rsid w:val="00992D89"/>
    <w:rsid w:val="009A3F7A"/>
    <w:rsid w:val="009A4B71"/>
    <w:rsid w:val="009C2F20"/>
    <w:rsid w:val="009C6276"/>
    <w:rsid w:val="009C7EB5"/>
    <w:rsid w:val="009D7351"/>
    <w:rsid w:val="00A03173"/>
    <w:rsid w:val="00A37373"/>
    <w:rsid w:val="00A406A3"/>
    <w:rsid w:val="00A42648"/>
    <w:rsid w:val="00A4590F"/>
    <w:rsid w:val="00A50F3F"/>
    <w:rsid w:val="00A60A00"/>
    <w:rsid w:val="00A6211E"/>
    <w:rsid w:val="00A67E28"/>
    <w:rsid w:val="00A72B1C"/>
    <w:rsid w:val="00AB4DEA"/>
    <w:rsid w:val="00AC53C9"/>
    <w:rsid w:val="00AE2430"/>
    <w:rsid w:val="00AE4D7A"/>
    <w:rsid w:val="00AF1485"/>
    <w:rsid w:val="00B06276"/>
    <w:rsid w:val="00B066E3"/>
    <w:rsid w:val="00B07765"/>
    <w:rsid w:val="00B366C9"/>
    <w:rsid w:val="00B522E1"/>
    <w:rsid w:val="00B566F1"/>
    <w:rsid w:val="00B71EDB"/>
    <w:rsid w:val="00B778DE"/>
    <w:rsid w:val="00B868A8"/>
    <w:rsid w:val="00B90EAC"/>
    <w:rsid w:val="00BA051F"/>
    <w:rsid w:val="00BB63E3"/>
    <w:rsid w:val="00BE3990"/>
    <w:rsid w:val="00BE3FF7"/>
    <w:rsid w:val="00C24069"/>
    <w:rsid w:val="00C26C10"/>
    <w:rsid w:val="00C34B58"/>
    <w:rsid w:val="00C64E38"/>
    <w:rsid w:val="00C8327D"/>
    <w:rsid w:val="00C954A3"/>
    <w:rsid w:val="00CB2BAA"/>
    <w:rsid w:val="00CB6419"/>
    <w:rsid w:val="00CD5D3F"/>
    <w:rsid w:val="00CE63DE"/>
    <w:rsid w:val="00CF4DBE"/>
    <w:rsid w:val="00D046F1"/>
    <w:rsid w:val="00D10BBE"/>
    <w:rsid w:val="00D37E16"/>
    <w:rsid w:val="00D63C8E"/>
    <w:rsid w:val="00D847DF"/>
    <w:rsid w:val="00D84D60"/>
    <w:rsid w:val="00D94110"/>
    <w:rsid w:val="00D9681A"/>
    <w:rsid w:val="00DA2336"/>
    <w:rsid w:val="00DA6455"/>
    <w:rsid w:val="00DB2B45"/>
    <w:rsid w:val="00DC0A7A"/>
    <w:rsid w:val="00DF3CD0"/>
    <w:rsid w:val="00E32254"/>
    <w:rsid w:val="00E3282A"/>
    <w:rsid w:val="00E43EB5"/>
    <w:rsid w:val="00E7748C"/>
    <w:rsid w:val="00E83C7C"/>
    <w:rsid w:val="00EA553B"/>
    <w:rsid w:val="00EB59C2"/>
    <w:rsid w:val="00EC1E74"/>
    <w:rsid w:val="00ED3566"/>
    <w:rsid w:val="00EF1C8A"/>
    <w:rsid w:val="00EF3ED9"/>
    <w:rsid w:val="00EF6435"/>
    <w:rsid w:val="00F01DC0"/>
    <w:rsid w:val="00F22B4A"/>
    <w:rsid w:val="00F22CBD"/>
    <w:rsid w:val="00F23B71"/>
    <w:rsid w:val="00F31380"/>
    <w:rsid w:val="00F36302"/>
    <w:rsid w:val="00F41A4D"/>
    <w:rsid w:val="00F80A6B"/>
    <w:rsid w:val="00F87DD7"/>
    <w:rsid w:val="00F97ABD"/>
    <w:rsid w:val="00FA7BA7"/>
    <w:rsid w:val="00FC4F55"/>
    <w:rsid w:val="00FC656E"/>
    <w:rsid w:val="00FD7C8A"/>
    <w:rsid w:val="00FE1489"/>
    <w:rsid w:val="00FE1FFA"/>
    <w:rsid w:val="00FE72FB"/>
    <w:rsid w:val="00FF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5D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F6B1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B64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6419"/>
  </w:style>
  <w:style w:type="paragraph" w:styleId="Piedepgina">
    <w:name w:val="footer"/>
    <w:basedOn w:val="Normal"/>
    <w:link w:val="PiedepginaCar"/>
    <w:uiPriority w:val="99"/>
    <w:unhideWhenUsed/>
    <w:rsid w:val="00CB64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6419"/>
  </w:style>
  <w:style w:type="paragraph" w:customStyle="1" w:styleId="Default">
    <w:name w:val="Default"/>
    <w:rsid w:val="00D847D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32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25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A03173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03173"/>
    <w:rPr>
      <w:color w:val="800080"/>
      <w:u w:val="single"/>
    </w:rPr>
  </w:style>
  <w:style w:type="paragraph" w:customStyle="1" w:styleId="font5">
    <w:name w:val="font5"/>
    <w:basedOn w:val="Normal"/>
    <w:rsid w:val="00A03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es-ES"/>
    </w:rPr>
  </w:style>
  <w:style w:type="paragraph" w:customStyle="1" w:styleId="xl67">
    <w:name w:val="xl67"/>
    <w:basedOn w:val="Normal"/>
    <w:rsid w:val="00A03173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xl68">
    <w:name w:val="xl68"/>
    <w:basedOn w:val="Normal"/>
    <w:rsid w:val="00A0317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es-ES"/>
    </w:rPr>
  </w:style>
  <w:style w:type="paragraph" w:customStyle="1" w:styleId="xl69">
    <w:name w:val="xl69"/>
    <w:basedOn w:val="Normal"/>
    <w:rsid w:val="00A0317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es-ES"/>
    </w:rPr>
  </w:style>
  <w:style w:type="paragraph" w:customStyle="1" w:styleId="xl70">
    <w:name w:val="xl70"/>
    <w:basedOn w:val="Normal"/>
    <w:rsid w:val="00A0317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es-ES"/>
    </w:rPr>
  </w:style>
  <w:style w:type="paragraph" w:customStyle="1" w:styleId="xl71">
    <w:name w:val="xl71"/>
    <w:basedOn w:val="Normal"/>
    <w:rsid w:val="00A0317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s-ES"/>
    </w:rPr>
  </w:style>
  <w:style w:type="paragraph" w:customStyle="1" w:styleId="xl72">
    <w:name w:val="xl72"/>
    <w:basedOn w:val="Normal"/>
    <w:rsid w:val="00A0317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s-ES"/>
    </w:rPr>
  </w:style>
  <w:style w:type="paragraph" w:customStyle="1" w:styleId="xl73">
    <w:name w:val="xl73"/>
    <w:basedOn w:val="Normal"/>
    <w:rsid w:val="00A0317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es-ES"/>
    </w:rPr>
  </w:style>
  <w:style w:type="paragraph" w:customStyle="1" w:styleId="xl74">
    <w:name w:val="xl74"/>
    <w:basedOn w:val="Normal"/>
    <w:rsid w:val="00A0317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xl75">
    <w:name w:val="xl75"/>
    <w:basedOn w:val="Normal"/>
    <w:rsid w:val="00A0317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s-ES"/>
    </w:rPr>
  </w:style>
  <w:style w:type="paragraph" w:customStyle="1" w:styleId="xl76">
    <w:name w:val="xl76"/>
    <w:basedOn w:val="Normal"/>
    <w:rsid w:val="00A0317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s-ES"/>
    </w:rPr>
  </w:style>
  <w:style w:type="paragraph" w:customStyle="1" w:styleId="xl77">
    <w:name w:val="xl77"/>
    <w:basedOn w:val="Normal"/>
    <w:rsid w:val="00A03173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s-ES"/>
    </w:rPr>
  </w:style>
  <w:style w:type="paragraph" w:customStyle="1" w:styleId="xl78">
    <w:name w:val="xl78"/>
    <w:basedOn w:val="Normal"/>
    <w:rsid w:val="00A03173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s-ES"/>
    </w:rPr>
  </w:style>
  <w:style w:type="paragraph" w:customStyle="1" w:styleId="xl79">
    <w:name w:val="xl79"/>
    <w:basedOn w:val="Normal"/>
    <w:rsid w:val="00A0317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D63C8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63C8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63C8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63C8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63C8E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263215"/>
    <w:pPr>
      <w:spacing w:after="0" w:line="240" w:lineRule="auto"/>
    </w:pPr>
  </w:style>
  <w:style w:type="paragraph" w:styleId="Textonotapie">
    <w:name w:val="footnote text"/>
    <w:basedOn w:val="Normal"/>
    <w:link w:val="TextonotapieCar"/>
    <w:semiHidden/>
    <w:rsid w:val="00F80A6B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F80A6B"/>
    <w:rPr>
      <w:rFonts w:ascii="Arial" w:eastAsia="Times New Roman" w:hAnsi="Arial" w:cs="Times New Roman"/>
      <w:sz w:val="20"/>
      <w:szCs w:val="20"/>
    </w:rPr>
  </w:style>
  <w:style w:type="character" w:styleId="Refdenotaalpie">
    <w:name w:val="footnote reference"/>
    <w:basedOn w:val="Fuentedeprrafopredeter"/>
    <w:semiHidden/>
    <w:rsid w:val="00F80A6B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83CF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F97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5D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F6B1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B64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6419"/>
  </w:style>
  <w:style w:type="paragraph" w:styleId="Piedepgina">
    <w:name w:val="footer"/>
    <w:basedOn w:val="Normal"/>
    <w:link w:val="PiedepginaCar"/>
    <w:uiPriority w:val="99"/>
    <w:unhideWhenUsed/>
    <w:rsid w:val="00CB64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6419"/>
  </w:style>
  <w:style w:type="paragraph" w:customStyle="1" w:styleId="Default">
    <w:name w:val="Default"/>
    <w:rsid w:val="00D847D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32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25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A03173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03173"/>
    <w:rPr>
      <w:color w:val="800080"/>
      <w:u w:val="single"/>
    </w:rPr>
  </w:style>
  <w:style w:type="paragraph" w:customStyle="1" w:styleId="font5">
    <w:name w:val="font5"/>
    <w:basedOn w:val="Normal"/>
    <w:rsid w:val="00A03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es-ES"/>
    </w:rPr>
  </w:style>
  <w:style w:type="paragraph" w:customStyle="1" w:styleId="xl67">
    <w:name w:val="xl67"/>
    <w:basedOn w:val="Normal"/>
    <w:rsid w:val="00A03173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xl68">
    <w:name w:val="xl68"/>
    <w:basedOn w:val="Normal"/>
    <w:rsid w:val="00A0317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es-ES"/>
    </w:rPr>
  </w:style>
  <w:style w:type="paragraph" w:customStyle="1" w:styleId="xl69">
    <w:name w:val="xl69"/>
    <w:basedOn w:val="Normal"/>
    <w:rsid w:val="00A0317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es-ES"/>
    </w:rPr>
  </w:style>
  <w:style w:type="paragraph" w:customStyle="1" w:styleId="xl70">
    <w:name w:val="xl70"/>
    <w:basedOn w:val="Normal"/>
    <w:rsid w:val="00A0317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es-ES"/>
    </w:rPr>
  </w:style>
  <w:style w:type="paragraph" w:customStyle="1" w:styleId="xl71">
    <w:name w:val="xl71"/>
    <w:basedOn w:val="Normal"/>
    <w:rsid w:val="00A0317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s-ES"/>
    </w:rPr>
  </w:style>
  <w:style w:type="paragraph" w:customStyle="1" w:styleId="xl72">
    <w:name w:val="xl72"/>
    <w:basedOn w:val="Normal"/>
    <w:rsid w:val="00A0317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s-ES"/>
    </w:rPr>
  </w:style>
  <w:style w:type="paragraph" w:customStyle="1" w:styleId="xl73">
    <w:name w:val="xl73"/>
    <w:basedOn w:val="Normal"/>
    <w:rsid w:val="00A0317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es-ES"/>
    </w:rPr>
  </w:style>
  <w:style w:type="paragraph" w:customStyle="1" w:styleId="xl74">
    <w:name w:val="xl74"/>
    <w:basedOn w:val="Normal"/>
    <w:rsid w:val="00A0317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xl75">
    <w:name w:val="xl75"/>
    <w:basedOn w:val="Normal"/>
    <w:rsid w:val="00A0317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s-ES"/>
    </w:rPr>
  </w:style>
  <w:style w:type="paragraph" w:customStyle="1" w:styleId="xl76">
    <w:name w:val="xl76"/>
    <w:basedOn w:val="Normal"/>
    <w:rsid w:val="00A0317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s-ES"/>
    </w:rPr>
  </w:style>
  <w:style w:type="paragraph" w:customStyle="1" w:styleId="xl77">
    <w:name w:val="xl77"/>
    <w:basedOn w:val="Normal"/>
    <w:rsid w:val="00A03173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s-ES"/>
    </w:rPr>
  </w:style>
  <w:style w:type="paragraph" w:customStyle="1" w:styleId="xl78">
    <w:name w:val="xl78"/>
    <w:basedOn w:val="Normal"/>
    <w:rsid w:val="00A03173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s-ES"/>
    </w:rPr>
  </w:style>
  <w:style w:type="paragraph" w:customStyle="1" w:styleId="xl79">
    <w:name w:val="xl79"/>
    <w:basedOn w:val="Normal"/>
    <w:rsid w:val="00A0317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D63C8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63C8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63C8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63C8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63C8E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263215"/>
    <w:pPr>
      <w:spacing w:after="0" w:line="240" w:lineRule="auto"/>
    </w:pPr>
  </w:style>
  <w:style w:type="paragraph" w:styleId="Textonotapie">
    <w:name w:val="footnote text"/>
    <w:basedOn w:val="Normal"/>
    <w:link w:val="TextonotapieCar"/>
    <w:semiHidden/>
    <w:rsid w:val="00F80A6B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F80A6B"/>
    <w:rPr>
      <w:rFonts w:ascii="Arial" w:eastAsia="Times New Roman" w:hAnsi="Arial" w:cs="Times New Roman"/>
      <w:sz w:val="20"/>
      <w:szCs w:val="20"/>
    </w:rPr>
  </w:style>
  <w:style w:type="character" w:styleId="Refdenotaalpie">
    <w:name w:val="footnote reference"/>
    <w:basedOn w:val="Fuentedeprrafopredeter"/>
    <w:semiHidden/>
    <w:rsid w:val="00F80A6B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83CF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F97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7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hyperlink" Target="https://doi.org/10.1016/j.envpol.2018.09.048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yperlink" Target="https://www.health.ny.gov/environmental/investigations/love_canal/lcreport.htm" TargetMode="Externa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7DC0E-470D-4270-9677-AFB1ECEBF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1C7FB6B7</Template>
  <TotalTime>1</TotalTime>
  <Pages>20</Pages>
  <Words>3751</Words>
  <Characters>20636</Characters>
  <Application>Microsoft Office Word</Application>
  <DocSecurity>4</DocSecurity>
  <Lines>171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Navarro Martin, Irene</dc:creator>
  <cp:lastModifiedBy>Navarro Martin, Irene</cp:lastModifiedBy>
  <cp:revision>2</cp:revision>
  <dcterms:created xsi:type="dcterms:W3CDTF">2019-03-26T11:45:00Z</dcterms:created>
  <dcterms:modified xsi:type="dcterms:W3CDTF">2019-03-26T11:45:00Z</dcterms:modified>
</cp:coreProperties>
</file>